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BAB76" w14:textId="7F59B441" w:rsidR="00471689" w:rsidRPr="00471689" w:rsidRDefault="009C7CBF" w:rsidP="00471689">
      <w:pPr>
        <w:pStyle w:val="Subtitle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Ministry </w:t>
      </w:r>
      <w:bookmarkStart w:id="0" w:name="_GoBack"/>
      <w:bookmarkEnd w:id="0"/>
      <w:r>
        <w:rPr>
          <w:sz w:val="28"/>
          <w:szCs w:val="28"/>
        </w:rPr>
        <w:t>of Long-Term Care</w:t>
      </w:r>
    </w:p>
    <w:p w14:paraId="317DB44C" w14:textId="56B23688" w:rsidR="003E4DF4" w:rsidRPr="009D1AC4" w:rsidRDefault="009C7CBF" w:rsidP="009D1AC4">
      <w:pPr>
        <w:pStyle w:val="Heading1"/>
      </w:pPr>
      <w:r>
        <w:t>COVID-19 social media samples</w:t>
      </w:r>
    </w:p>
    <w:p w14:paraId="3E7A86B3" w14:textId="5ACAE88C" w:rsidR="00CF5A33" w:rsidRDefault="009C7CBF" w:rsidP="00D31525">
      <w:r w:rsidRPr="009C7CBF">
        <w:t xml:space="preserve">Sample tweets and </w:t>
      </w:r>
      <w:proofErr w:type="gramStart"/>
      <w:r w:rsidRPr="009C7CBF">
        <w:t>Facebook</w:t>
      </w:r>
      <w:proofErr w:type="gramEnd"/>
      <w:r w:rsidRPr="009C7CBF">
        <w:t xml:space="preserve"> posts you can use to build support with your staff, caregiver, family and other networks.</w:t>
      </w:r>
    </w:p>
    <w:p w14:paraId="35482564" w14:textId="430E1AA8" w:rsidR="00F6322A" w:rsidRDefault="00F6322A" w:rsidP="00D31525">
      <w:r w:rsidRPr="00F6322A">
        <w:t>The images here are for reference only.</w:t>
      </w:r>
      <w:r>
        <w:t xml:space="preserve"> </w:t>
      </w:r>
      <w:r w:rsidRPr="00F6322A">
        <w:t xml:space="preserve">Please </w:t>
      </w:r>
      <w:hyperlink r:id="rId11" w:history="1">
        <w:r w:rsidRPr="00EC29D1">
          <w:rPr>
            <w:rStyle w:val="Hyperlink"/>
          </w:rPr>
          <w:t>download the images</w:t>
        </w:r>
      </w:hyperlink>
      <w:r w:rsidRPr="00F6322A">
        <w:t xml:space="preserve"> for use in your Twitter and Facebook posts.</w:t>
      </w:r>
    </w:p>
    <w:p w14:paraId="7D8E589D" w14:textId="669C9023" w:rsidR="00CF5A33" w:rsidRDefault="009C7CBF" w:rsidP="007032EF">
      <w:pPr>
        <w:pStyle w:val="Heading2"/>
      </w:pPr>
      <w:r>
        <w:t>Twitter</w:t>
      </w:r>
    </w:p>
    <w:p w14:paraId="38AD22F0" w14:textId="7AABA47B" w:rsidR="008571D7" w:rsidRPr="00C30763" w:rsidRDefault="009C7CBF" w:rsidP="00C30763">
      <w:pPr>
        <w:pStyle w:val="Heading3"/>
        <w:sectPr w:rsidR="008571D7" w:rsidRPr="00C30763" w:rsidSect="00471689">
          <w:headerReference w:type="default" r:id="rId12"/>
          <w:footerReference w:type="even" r:id="rId13"/>
          <w:footerReference w:type="default" r:id="rId14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t>Post 1</w:t>
      </w:r>
    </w:p>
    <w:p w14:paraId="61160320" w14:textId="6D9999C6" w:rsidR="009C7CBF" w:rsidRPr="009C7CBF" w:rsidRDefault="009C7CBF" w:rsidP="00D31525">
      <w:pPr>
        <w:rPr>
          <w:b/>
          <w:bCs/>
        </w:rPr>
      </w:pPr>
      <w:r w:rsidRPr="009C7CBF">
        <w:rPr>
          <w:b/>
          <w:bCs/>
        </w:rPr>
        <w:t>English</w:t>
      </w:r>
    </w:p>
    <w:p w14:paraId="2941584F" w14:textId="0F21719B" w:rsidR="009C7CBF" w:rsidRDefault="009C7CBF" w:rsidP="00D31525">
      <w:r w:rsidRPr="009C7CBF">
        <w:t xml:space="preserve">Get the facts </w:t>
      </w:r>
      <w:bookmarkStart w:id="1" w:name="_Hlk65516070"/>
      <w:r>
        <w:fldChar w:fldCharType="begin"/>
      </w:r>
      <w:r>
        <w:instrText xml:space="preserve"> HYPERLINK "https://www.ontario.ca/covidvaccine" </w:instrText>
      </w:r>
      <w:r>
        <w:fldChar w:fldCharType="separate"/>
      </w:r>
      <w:r w:rsidRPr="009C7CBF">
        <w:rPr>
          <w:rStyle w:val="Hyperlink"/>
        </w:rPr>
        <w:t>ontario.ca/</w:t>
      </w:r>
      <w:proofErr w:type="spellStart"/>
      <w:r w:rsidRPr="009C7CBF">
        <w:rPr>
          <w:rStyle w:val="Hyperlink"/>
        </w:rPr>
        <w:t>covidvaccine</w:t>
      </w:r>
      <w:proofErr w:type="spellEnd"/>
      <w:r>
        <w:fldChar w:fldCharType="end"/>
      </w:r>
      <w:bookmarkEnd w:id="1"/>
    </w:p>
    <w:p w14:paraId="29EFE7B3" w14:textId="38675876" w:rsidR="009C7CBF" w:rsidRDefault="009C7CBF" w:rsidP="00D31525">
      <w:r>
        <w:rPr>
          <w:noProof/>
        </w:rPr>
        <w:drawing>
          <wp:inline distT="0" distB="0" distL="0" distR="0" wp14:anchorId="78F87D2F" wp14:editId="50D92B89">
            <wp:extent cx="2733675" cy="2733675"/>
            <wp:effectExtent l="0" t="0" r="9525" b="9525"/>
            <wp:docPr id="2" name="Picture 2" descr="COVID-19 vaccines are safe and effec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E4CDD" w14:textId="6255CF8C" w:rsidR="009C7CBF" w:rsidRPr="009C7CBF" w:rsidRDefault="008571D7" w:rsidP="009C7CBF">
      <w:pPr>
        <w:rPr>
          <w:b/>
          <w:bCs/>
        </w:rPr>
      </w:pPr>
      <w:r>
        <w:rPr>
          <w:b/>
          <w:bCs/>
        </w:rPr>
        <w:br w:type="column"/>
      </w:r>
      <w:r w:rsidR="009C7CBF">
        <w:rPr>
          <w:b/>
          <w:bCs/>
        </w:rPr>
        <w:t>French</w:t>
      </w:r>
    </w:p>
    <w:p w14:paraId="6FB96940" w14:textId="15A31C4B" w:rsidR="009C7CBF" w:rsidRDefault="009C7CBF" w:rsidP="009C7CBF">
      <w:proofErr w:type="spellStart"/>
      <w:r>
        <w:t>Informez-vous</w:t>
      </w:r>
      <w:proofErr w:type="spellEnd"/>
      <w:r>
        <w:t xml:space="preserve"> </w:t>
      </w:r>
      <w:hyperlink r:id="rId16" w:history="1">
        <w:r w:rsidRPr="009C7CBF">
          <w:rPr>
            <w:rStyle w:val="Hyperlink"/>
          </w:rPr>
          <w:t>ontario.ca/</w:t>
        </w:r>
        <w:proofErr w:type="spellStart"/>
        <w:r w:rsidRPr="009C7CBF">
          <w:rPr>
            <w:rStyle w:val="Hyperlink"/>
          </w:rPr>
          <w:t>vaccincovid</w:t>
        </w:r>
        <w:proofErr w:type="spellEnd"/>
      </w:hyperlink>
    </w:p>
    <w:p w14:paraId="6FDB5B78" w14:textId="44DB0B65" w:rsidR="009C7CBF" w:rsidRDefault="009C7CBF" w:rsidP="00D31525">
      <w:r>
        <w:rPr>
          <w:noProof/>
        </w:rPr>
        <w:drawing>
          <wp:inline distT="0" distB="0" distL="0" distR="0" wp14:anchorId="25ECCBBF" wp14:editId="0C9B7057">
            <wp:extent cx="2733675" cy="2733675"/>
            <wp:effectExtent l="0" t="0" r="9525" b="9525"/>
            <wp:docPr id="7" name="Picture 7" descr="Les vaccins contre la COVID-19 sont sécuritaires et effic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629" cy="273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365B" w14:textId="2233611D" w:rsidR="008571D7" w:rsidRDefault="008571D7" w:rsidP="009C7CBF">
      <w:pPr>
        <w:pStyle w:val="Heading3"/>
        <w:sectPr w:rsidR="008571D7" w:rsidSect="008571D7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</w:p>
    <w:p w14:paraId="62B78BEE" w14:textId="77777777" w:rsidR="007D7A24" w:rsidRDefault="007D7A24">
      <w:pPr>
        <w:shd w:val="clear" w:color="auto" w:fill="auto"/>
        <w:spacing w:before="0" w:line="240" w:lineRule="auto"/>
      </w:pPr>
      <w:r>
        <w:br w:type="page"/>
      </w:r>
    </w:p>
    <w:p w14:paraId="1F1921D3" w14:textId="5A9A0B7C" w:rsidR="007D7A24" w:rsidRPr="007D7A24" w:rsidRDefault="007D7A24" w:rsidP="00DB5F41">
      <w:pPr>
        <w:pStyle w:val="Heading3"/>
        <w:sectPr w:rsidR="007D7A24" w:rsidRPr="007D7A24" w:rsidSect="007D7A24">
          <w:footerReference w:type="default" r:id="rId18"/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lastRenderedPageBreak/>
        <w:t>Post 2</w:t>
      </w:r>
    </w:p>
    <w:p w14:paraId="338C703E" w14:textId="77777777" w:rsidR="007D7A24" w:rsidRPr="009C7CBF" w:rsidRDefault="007D7A24" w:rsidP="007D7A24">
      <w:pPr>
        <w:rPr>
          <w:b/>
          <w:bCs/>
        </w:rPr>
      </w:pPr>
      <w:r w:rsidRPr="009C7CBF">
        <w:rPr>
          <w:b/>
          <w:bCs/>
        </w:rPr>
        <w:t>English</w:t>
      </w:r>
    </w:p>
    <w:p w14:paraId="5D1CB510" w14:textId="77777777" w:rsidR="007D7A24" w:rsidRDefault="007D7A24" w:rsidP="007D7A24">
      <w:r w:rsidRPr="009C7CBF">
        <w:t>Vaccines are safe, effective and the best way to protect</w:t>
      </w:r>
      <w:r w:rsidRPr="009C7CBF">
        <w:rPr>
          <w:rFonts w:ascii="Cambria Math" w:hAnsi="Cambria Math" w:cs="Cambria Math"/>
        </w:rPr>
        <w:t> </w:t>
      </w:r>
      <w:r w:rsidRPr="009C7CBF">
        <w:t>you and those around you</w:t>
      </w:r>
      <w:r w:rsidRPr="009C7CBF">
        <w:rPr>
          <w:rFonts w:ascii="Cambria Math" w:hAnsi="Cambria Math" w:cs="Cambria Math"/>
        </w:rPr>
        <w:t> </w:t>
      </w:r>
      <w:r w:rsidRPr="009C7CBF">
        <w:t xml:space="preserve">from serious illnesses like #COVID19. Learn more: </w:t>
      </w:r>
      <w:bookmarkStart w:id="2" w:name="_Hlk65516062"/>
      <w:r>
        <w:fldChar w:fldCharType="begin"/>
      </w:r>
      <w:r>
        <w:instrText xml:space="preserve"> HYPERLINK "</w:instrText>
      </w:r>
      <w:r w:rsidRPr="009C7CBF">
        <w:instrText>https://covid-19.ontario.ca/covid-19-vaccines-ontario</w:instrText>
      </w:r>
      <w:r>
        <w:instrText xml:space="preserve">" </w:instrText>
      </w:r>
      <w:r>
        <w:fldChar w:fldCharType="separate"/>
      </w:r>
      <w:r w:rsidRPr="00514833">
        <w:rPr>
          <w:rStyle w:val="Hyperlink"/>
        </w:rPr>
        <w:t>https://covid-19.ontario.ca/covid-19-vaccines-ontario</w:t>
      </w:r>
      <w:r>
        <w:fldChar w:fldCharType="end"/>
      </w:r>
      <w:bookmarkEnd w:id="2"/>
    </w:p>
    <w:p w14:paraId="315B1196" w14:textId="5C97ED85" w:rsidR="007D7A24" w:rsidRDefault="007D7A24" w:rsidP="007D7A24">
      <w:r>
        <w:t>#</w:t>
      </w:r>
      <w:proofErr w:type="spellStart"/>
      <w:r>
        <w:t>LongTermCare</w:t>
      </w:r>
      <w:proofErr w:type="spellEnd"/>
    </w:p>
    <w:p w14:paraId="739443E7" w14:textId="25DF4478" w:rsidR="007D7A24" w:rsidRDefault="007D7A24" w:rsidP="007D7A24">
      <w:r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 wp14:anchorId="01526B77" wp14:editId="58F08840">
            <wp:extent cx="2747010" cy="1547295"/>
            <wp:effectExtent l="0" t="0" r="0" b="0"/>
            <wp:docPr id="14" name="Picture 14" descr="The COVID-19 vaccine is a safe way to help build prot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54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DE995" w14:textId="77777777" w:rsidR="007D7A24" w:rsidRPr="009C7CBF" w:rsidRDefault="007D7A24" w:rsidP="007D7A24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4FA768CE" w14:textId="03E7A59B" w:rsidR="007D7A24" w:rsidRDefault="007D7A24" w:rsidP="007D7A24">
      <w:r>
        <w:t xml:space="preserve">Les </w:t>
      </w:r>
      <w:proofErr w:type="spellStart"/>
      <w:r>
        <w:t>vaccins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sûrs</w:t>
      </w:r>
      <w:proofErr w:type="spellEnd"/>
      <w:r>
        <w:t xml:space="preserve">, </w:t>
      </w:r>
      <w:proofErr w:type="spellStart"/>
      <w:r>
        <w:t>efficaces</w:t>
      </w:r>
      <w:proofErr w:type="spellEnd"/>
      <w:r>
        <w:t xml:space="preserve"> et constituent le </w:t>
      </w:r>
      <w:proofErr w:type="spellStart"/>
      <w:r>
        <w:t>meilleur</w:t>
      </w:r>
      <w:proofErr w:type="spellEnd"/>
      <w:r>
        <w:t xml:space="preserve"> </w:t>
      </w:r>
      <w:proofErr w:type="spellStart"/>
      <w:r>
        <w:t>moyen</w:t>
      </w:r>
      <w:proofErr w:type="spellEnd"/>
      <w:r>
        <w:t xml:space="preserve"> de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protéger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et </w:t>
      </w:r>
      <w:proofErr w:type="spellStart"/>
      <w:r>
        <w:t>votre</w:t>
      </w:r>
      <w:proofErr w:type="spellEnd"/>
      <w:r>
        <w:t xml:space="preserve"> entourage, </w:t>
      </w:r>
      <w:proofErr w:type="spellStart"/>
      <w:r>
        <w:t>contre</w:t>
      </w:r>
      <w:proofErr w:type="spellEnd"/>
      <w:r>
        <w:t xml:space="preserve"> des maladies graves </w:t>
      </w:r>
      <w:proofErr w:type="spellStart"/>
      <w:r>
        <w:t>comme</w:t>
      </w:r>
      <w:proofErr w:type="spellEnd"/>
      <w:r>
        <w:t xml:space="preserve"> la #COVID19. Pour </w:t>
      </w:r>
      <w:proofErr w:type="spellStart"/>
      <w:r>
        <w:t>en</w:t>
      </w:r>
      <w:proofErr w:type="spellEnd"/>
      <w:r>
        <w:t xml:space="preserve"> savoir plus : </w:t>
      </w:r>
      <w:hyperlink r:id="rId20" w:history="1">
        <w:r w:rsidRPr="0012297C">
          <w:rPr>
            <w:rStyle w:val="Hyperlink"/>
          </w:rPr>
          <w:t>https://covid-19.ontario.ca/fr/vaccins-contre-la-covid-19-en-ontario</w:t>
        </w:r>
      </w:hyperlink>
    </w:p>
    <w:p w14:paraId="20659EE7" w14:textId="6122CFD4" w:rsidR="007D7A24" w:rsidRDefault="007D7A24" w:rsidP="007D7A24">
      <w:r>
        <w:t>#SLD</w:t>
      </w:r>
    </w:p>
    <w:p w14:paraId="2E8E67DF" w14:textId="126AA5C1" w:rsidR="007D7A24" w:rsidRDefault="007D7A24" w:rsidP="007D7A24">
      <w:pPr>
        <w:sectPr w:rsidR="007D7A24" w:rsidSect="008571D7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  <w:r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 wp14:anchorId="21CA2C82" wp14:editId="610026E6">
            <wp:extent cx="2747010" cy="1545241"/>
            <wp:effectExtent l="0" t="0" r="0" b="0"/>
            <wp:docPr id="10" name="Picture 10" descr="Le vaccine contre la COVID-19 est un moyen sûr de contribuer à renforcer la prot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54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A71C2" w14:textId="77777777" w:rsidR="007D7A24" w:rsidRDefault="007D7A24">
      <w:pPr>
        <w:shd w:val="clear" w:color="auto" w:fill="auto"/>
        <w:spacing w:before="0" w:line="240" w:lineRule="auto"/>
      </w:pPr>
      <w:r>
        <w:br w:type="page"/>
      </w:r>
    </w:p>
    <w:p w14:paraId="5B63A359" w14:textId="09A8B2F2" w:rsidR="007D7A24" w:rsidRPr="007D7A24" w:rsidRDefault="007D7A24" w:rsidP="00C30763">
      <w:pPr>
        <w:pStyle w:val="Heading3"/>
        <w:sectPr w:rsidR="007D7A24" w:rsidRPr="007D7A24" w:rsidSect="007D7A24"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lastRenderedPageBreak/>
        <w:t>Post 3</w:t>
      </w:r>
    </w:p>
    <w:p w14:paraId="187E7BDB" w14:textId="77777777" w:rsidR="007D7A24" w:rsidRPr="009C7CBF" w:rsidRDefault="007D7A24" w:rsidP="007D7A24">
      <w:pPr>
        <w:rPr>
          <w:b/>
          <w:bCs/>
        </w:rPr>
      </w:pPr>
      <w:r w:rsidRPr="009C7CBF">
        <w:rPr>
          <w:b/>
          <w:bCs/>
        </w:rPr>
        <w:t>English</w:t>
      </w:r>
    </w:p>
    <w:p w14:paraId="32C34FA3" w14:textId="77777777" w:rsidR="008C5EA5" w:rsidRDefault="007D7A24" w:rsidP="007D7A24">
      <w:r w:rsidRPr="007D7A24">
        <w:t xml:space="preserve">Vaccines work with your immune system so your body will be ready to fight the virus if you are exposed. They can reduce the risk of severe #COVID19 symptoms or developing the virus all together. Learn more: </w:t>
      </w:r>
      <w:hyperlink r:id="rId22" w:history="1">
        <w:r w:rsidRPr="0012297C">
          <w:rPr>
            <w:rStyle w:val="Hyperlink"/>
          </w:rPr>
          <w:t>https://covid-19.ontario.ca/covid-19-vaccines-ontario</w:t>
        </w:r>
      </w:hyperlink>
      <w:r>
        <w:t xml:space="preserve"> </w:t>
      </w:r>
    </w:p>
    <w:p w14:paraId="1CFD343F" w14:textId="1FA695A4" w:rsidR="007D7A24" w:rsidRDefault="007D7A24" w:rsidP="007D7A24">
      <w:r>
        <w:t>#</w:t>
      </w:r>
      <w:proofErr w:type="spellStart"/>
      <w:r>
        <w:t>LongTermCare</w:t>
      </w:r>
      <w:proofErr w:type="spellEnd"/>
    </w:p>
    <w:p w14:paraId="38CA176C" w14:textId="342F61F2" w:rsidR="007D7A24" w:rsidRDefault="007D7A24" w:rsidP="007D7A24">
      <w:r>
        <w:rPr>
          <w:rFonts w:asciiTheme="majorHAnsi" w:hAnsiTheme="majorHAnsi" w:cstheme="majorHAnsi"/>
          <w:noProof/>
          <w:sz w:val="21"/>
          <w:szCs w:val="21"/>
        </w:rPr>
        <w:drawing>
          <wp:inline distT="0" distB="0" distL="0" distR="0" wp14:anchorId="5515A71B" wp14:editId="081582F9">
            <wp:extent cx="2747010" cy="1513840"/>
            <wp:effectExtent l="0" t="0" r="0" b="0"/>
            <wp:docPr id="19" name="Picture 19" descr="Learn about COVID-19 vaccine safety and availabil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6F77" w14:textId="77777777" w:rsidR="007D7A24" w:rsidRPr="009C7CBF" w:rsidRDefault="007D7A24" w:rsidP="007D7A24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32A05C90" w14:textId="77777777" w:rsidR="008C5EA5" w:rsidRDefault="008C5EA5" w:rsidP="008C5EA5">
      <w:r>
        <w:t xml:space="preserve">Les </w:t>
      </w:r>
      <w:proofErr w:type="spellStart"/>
      <w:r>
        <w:t>vaccins</w:t>
      </w:r>
      <w:proofErr w:type="spellEnd"/>
      <w:r>
        <w:t xml:space="preserve"> </w:t>
      </w:r>
      <w:proofErr w:type="spellStart"/>
      <w:r>
        <w:t>agissent</w:t>
      </w:r>
      <w:proofErr w:type="spellEnd"/>
      <w:r>
        <w:t xml:space="preserve"> sur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immunitaire</w:t>
      </w:r>
      <w:proofErr w:type="spellEnd"/>
      <w:r>
        <w:t xml:space="preserve">, de </w:t>
      </w:r>
      <w:proofErr w:type="spellStart"/>
      <w:r>
        <w:t>sorte</w:t>
      </w:r>
      <w:proofErr w:type="spellEnd"/>
      <w:r>
        <w:t xml:space="preserve"> que </w:t>
      </w:r>
      <w:proofErr w:type="spellStart"/>
      <w:r>
        <w:t>votre</w:t>
      </w:r>
      <w:proofErr w:type="spellEnd"/>
      <w:r>
        <w:t xml:space="preserve"> corps sera prêt à </w:t>
      </w:r>
      <w:proofErr w:type="spellStart"/>
      <w:r>
        <w:t>combattre</w:t>
      </w:r>
      <w:proofErr w:type="spellEnd"/>
      <w:r>
        <w:t xml:space="preserve"> le virus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y </w:t>
      </w:r>
      <w:proofErr w:type="spellStart"/>
      <w:r>
        <w:t>êtes</w:t>
      </w:r>
      <w:proofErr w:type="spellEnd"/>
      <w:r>
        <w:t xml:space="preserve"> exposé.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réduire</w:t>
      </w:r>
      <w:proofErr w:type="spellEnd"/>
      <w:r>
        <w:t xml:space="preserve"> le </w:t>
      </w:r>
      <w:proofErr w:type="spellStart"/>
      <w:r>
        <w:t>risque</w:t>
      </w:r>
      <w:proofErr w:type="spellEnd"/>
      <w:r>
        <w:t xml:space="preserve"> de </w:t>
      </w:r>
      <w:proofErr w:type="spellStart"/>
      <w:r>
        <w:t>symptômes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la #COVID19 graves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développer</w:t>
      </w:r>
      <w:proofErr w:type="spellEnd"/>
      <w:r>
        <w:t xml:space="preserve"> le virus. Pour </w:t>
      </w:r>
      <w:proofErr w:type="spellStart"/>
      <w:r>
        <w:t>en</w:t>
      </w:r>
      <w:proofErr w:type="spellEnd"/>
      <w:r>
        <w:t xml:space="preserve"> savoir </w:t>
      </w:r>
      <w:proofErr w:type="gramStart"/>
      <w:r>
        <w:t>plus :</w:t>
      </w:r>
      <w:proofErr w:type="gramEnd"/>
    </w:p>
    <w:p w14:paraId="05209995" w14:textId="16C14567" w:rsidR="008C5EA5" w:rsidRDefault="004F78A2" w:rsidP="008C5EA5">
      <w:hyperlink r:id="rId24" w:history="1">
        <w:r w:rsidR="008C5EA5" w:rsidRPr="0012297C">
          <w:rPr>
            <w:rStyle w:val="Hyperlink"/>
          </w:rPr>
          <w:t>https://covid-19.ontario.ca/fr/vaccins-contre-la-covid-19-en-ontario</w:t>
        </w:r>
      </w:hyperlink>
    </w:p>
    <w:p w14:paraId="2DBBA30B" w14:textId="20F395BB" w:rsidR="007D7A24" w:rsidRDefault="007D7A24" w:rsidP="008C5EA5">
      <w:r>
        <w:t>#SLD</w:t>
      </w:r>
    </w:p>
    <w:p w14:paraId="0C3711A4" w14:textId="254E26C6" w:rsidR="007D7A24" w:rsidRDefault="007D7A24" w:rsidP="007D7A24">
      <w:r>
        <w:rPr>
          <w:rFonts w:asciiTheme="majorHAnsi" w:hAnsiTheme="majorHAnsi" w:cstheme="majorHAnsi"/>
          <w:noProof/>
          <w:sz w:val="21"/>
          <w:szCs w:val="21"/>
        </w:rPr>
        <w:drawing>
          <wp:inline distT="0" distB="0" distL="0" distR="0" wp14:anchorId="42323832" wp14:editId="5DFD2238">
            <wp:extent cx="2747010" cy="1545317"/>
            <wp:effectExtent l="0" t="0" r="0" b="0"/>
            <wp:docPr id="11" name="Picture 11" descr="En savoir plus sur la sécurité et la disponibilité du vaccine contre la COVID-1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54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C79B" w14:textId="77777777" w:rsidR="007D7A24" w:rsidRDefault="007D7A24" w:rsidP="009C7CBF">
      <w:pPr>
        <w:sectPr w:rsidR="007D7A24" w:rsidSect="007D7A24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</w:p>
    <w:p w14:paraId="2874B7B3" w14:textId="77777777" w:rsidR="00DB5F41" w:rsidRDefault="00DB5F41">
      <w:pPr>
        <w:shd w:val="clear" w:color="auto" w:fill="auto"/>
        <w:spacing w:before="0" w:line="240" w:lineRule="auto"/>
      </w:pPr>
      <w:r>
        <w:br w:type="page"/>
      </w:r>
    </w:p>
    <w:p w14:paraId="53425402" w14:textId="4363FE38" w:rsidR="00DB5F41" w:rsidRPr="007D7A24" w:rsidRDefault="00DB5F41" w:rsidP="00DB5F41">
      <w:pPr>
        <w:pStyle w:val="Heading3"/>
        <w:sectPr w:rsidR="00DB5F41" w:rsidRPr="007D7A24" w:rsidSect="007D7A24"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lastRenderedPageBreak/>
        <w:t>Post 4</w:t>
      </w:r>
    </w:p>
    <w:p w14:paraId="329DC1A5" w14:textId="77777777" w:rsidR="00DB5F41" w:rsidRPr="009C7CBF" w:rsidRDefault="00DB5F41" w:rsidP="00DB5F41">
      <w:pPr>
        <w:rPr>
          <w:b/>
          <w:bCs/>
        </w:rPr>
      </w:pPr>
      <w:r w:rsidRPr="009C7CBF">
        <w:rPr>
          <w:b/>
          <w:bCs/>
        </w:rPr>
        <w:t>English</w:t>
      </w:r>
    </w:p>
    <w:p w14:paraId="2A16E924" w14:textId="77777777" w:rsidR="00DB5F41" w:rsidRDefault="00DB5F41" w:rsidP="00DB5F41">
      <w:r w:rsidRPr="00DB5F41">
        <w:t>Only #COVID19 vaccines that @</w:t>
      </w:r>
      <w:proofErr w:type="spellStart"/>
      <w:r w:rsidRPr="00DB5F41">
        <w:t>GovCanHealth</w:t>
      </w:r>
      <w:proofErr w:type="spellEnd"/>
      <w:r w:rsidRPr="00DB5F41">
        <w:t xml:space="preserve"> determines to be safe and effective will be approved for use in Canada and available in Ontario.</w:t>
      </w:r>
    </w:p>
    <w:p w14:paraId="59D656E2" w14:textId="29A8ECD4" w:rsidR="00DB5F41" w:rsidRDefault="00DB5F41" w:rsidP="00DB5F41">
      <w:r w:rsidRPr="00A1134E">
        <w:rPr>
          <w:noProof/>
        </w:rPr>
        <w:drawing>
          <wp:inline distT="0" distB="0" distL="0" distR="0" wp14:anchorId="509247D2" wp14:editId="36B02C77">
            <wp:extent cx="2747010" cy="1544830"/>
            <wp:effectExtent l="0" t="0" r="0" b="0"/>
            <wp:docPr id="16" name="Picture 16" descr="Vaccination helps build up your immunity to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003BB" w14:textId="77777777" w:rsidR="00DB5F41" w:rsidRPr="009C7CBF" w:rsidRDefault="00DB5F41" w:rsidP="00DB5F41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35D3C7F7" w14:textId="3D293D01" w:rsidR="00A34BEE" w:rsidRDefault="00DB5F41" w:rsidP="00DB5F41">
      <w:proofErr w:type="spellStart"/>
      <w:r w:rsidRPr="00DB5F41">
        <w:t>Seuls</w:t>
      </w:r>
      <w:proofErr w:type="spellEnd"/>
      <w:r w:rsidRPr="00DB5F41">
        <w:t xml:space="preserve"> les </w:t>
      </w:r>
      <w:proofErr w:type="spellStart"/>
      <w:r w:rsidRPr="00DB5F41">
        <w:t>vaccins</w:t>
      </w:r>
      <w:proofErr w:type="spellEnd"/>
      <w:r w:rsidRPr="00DB5F41">
        <w:t xml:space="preserve"> </w:t>
      </w:r>
      <w:proofErr w:type="spellStart"/>
      <w:r w:rsidRPr="00DB5F41">
        <w:t>contre</w:t>
      </w:r>
      <w:proofErr w:type="spellEnd"/>
      <w:r w:rsidRPr="00DB5F41">
        <w:t xml:space="preserve"> la #COVID19 que @</w:t>
      </w:r>
      <w:proofErr w:type="spellStart"/>
      <w:r w:rsidRPr="00DB5F41">
        <w:t>GouvCanSante</w:t>
      </w:r>
      <w:proofErr w:type="spellEnd"/>
      <w:r w:rsidRPr="00DB5F41">
        <w:t xml:space="preserve"> </w:t>
      </w:r>
      <w:proofErr w:type="spellStart"/>
      <w:r w:rsidRPr="00DB5F41">
        <w:t>juge</w:t>
      </w:r>
      <w:proofErr w:type="spellEnd"/>
      <w:r w:rsidRPr="00DB5F41">
        <w:t xml:space="preserve"> </w:t>
      </w:r>
      <w:proofErr w:type="spellStart"/>
      <w:r w:rsidRPr="00DB5F41">
        <w:t>sûrs</w:t>
      </w:r>
      <w:proofErr w:type="spellEnd"/>
      <w:r w:rsidRPr="00DB5F41">
        <w:t xml:space="preserve"> et </w:t>
      </w:r>
      <w:proofErr w:type="spellStart"/>
      <w:r w:rsidRPr="00DB5F41">
        <w:t>efficaces</w:t>
      </w:r>
      <w:proofErr w:type="spellEnd"/>
      <w:r w:rsidRPr="00DB5F41">
        <w:t xml:space="preserve"> </w:t>
      </w:r>
      <w:proofErr w:type="spellStart"/>
      <w:r w:rsidRPr="00DB5F41">
        <w:t>seront</w:t>
      </w:r>
      <w:proofErr w:type="spellEnd"/>
      <w:r w:rsidRPr="00DB5F41">
        <w:t xml:space="preserve"> </w:t>
      </w:r>
      <w:proofErr w:type="spellStart"/>
      <w:r w:rsidRPr="00DB5F41">
        <w:t>approuvés</w:t>
      </w:r>
      <w:proofErr w:type="spellEnd"/>
      <w:r w:rsidRPr="00DB5F41">
        <w:t xml:space="preserve"> au Canada et </w:t>
      </w:r>
      <w:proofErr w:type="spellStart"/>
      <w:r w:rsidRPr="00DB5F41">
        <w:t>disponibles</w:t>
      </w:r>
      <w:proofErr w:type="spellEnd"/>
      <w:r w:rsidRPr="00DB5F41">
        <w:t xml:space="preserve"> </w:t>
      </w:r>
      <w:proofErr w:type="spellStart"/>
      <w:r w:rsidRPr="00DB5F41">
        <w:t>en</w:t>
      </w:r>
      <w:proofErr w:type="spellEnd"/>
      <w:r w:rsidRPr="00DB5F41">
        <w:t xml:space="preserve"> Ontario</w:t>
      </w:r>
    </w:p>
    <w:p w14:paraId="764ADB58" w14:textId="7F45BE54" w:rsidR="00DB5F41" w:rsidRDefault="00DB5F41" w:rsidP="00DB5F41">
      <w:r>
        <w:rPr>
          <w:noProof/>
        </w:rPr>
        <w:drawing>
          <wp:inline distT="0" distB="0" distL="0" distR="0" wp14:anchorId="31A392D4" wp14:editId="5935BAA5">
            <wp:extent cx="2747010" cy="1545313"/>
            <wp:effectExtent l="0" t="0" r="0" b="0"/>
            <wp:docPr id="17" name="Picture 17" descr="Le vaccine aide à renforcer votre immunité contre la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54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DB7FB" w14:textId="77777777" w:rsidR="00DB5F41" w:rsidRDefault="00DB5F41" w:rsidP="00DB5F41">
      <w:pPr>
        <w:sectPr w:rsidR="00DB5F41" w:rsidSect="007D7A24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</w:p>
    <w:p w14:paraId="5494D8AA" w14:textId="77777777" w:rsidR="00DB5F41" w:rsidRDefault="00DB5F41">
      <w:pPr>
        <w:shd w:val="clear" w:color="auto" w:fill="auto"/>
        <w:spacing w:before="0" w:line="240" w:lineRule="auto"/>
      </w:pPr>
      <w:r>
        <w:br w:type="page"/>
      </w:r>
    </w:p>
    <w:p w14:paraId="2B429F6E" w14:textId="1F427BD2" w:rsidR="00DB5F41" w:rsidRPr="007D7A24" w:rsidRDefault="00DB5F41" w:rsidP="00DB5F41">
      <w:pPr>
        <w:sectPr w:rsidR="00DB5F41" w:rsidRPr="007D7A24" w:rsidSect="007D7A24"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lastRenderedPageBreak/>
        <w:t>Post 5</w:t>
      </w:r>
    </w:p>
    <w:p w14:paraId="35EB0552" w14:textId="77777777" w:rsidR="00DB5F41" w:rsidRPr="009C7CBF" w:rsidRDefault="00DB5F41" w:rsidP="00DB5F41">
      <w:pPr>
        <w:rPr>
          <w:b/>
          <w:bCs/>
        </w:rPr>
      </w:pPr>
      <w:r w:rsidRPr="009C7CBF">
        <w:rPr>
          <w:b/>
          <w:bCs/>
        </w:rPr>
        <w:t>English</w:t>
      </w:r>
    </w:p>
    <w:p w14:paraId="6518298C" w14:textId="12B28029" w:rsidR="00DB5F41" w:rsidRDefault="00DB5F41" w:rsidP="00DB5F41">
      <w:r w:rsidRPr="00DB5F41">
        <w:t xml:space="preserve">The #COVID19 vaccines were developed </w:t>
      </w:r>
      <w:proofErr w:type="gramStart"/>
      <w:r w:rsidRPr="00DB5F41">
        <w:t>quickly, but</w:t>
      </w:r>
      <w:proofErr w:type="gramEnd"/>
      <w:r w:rsidRPr="00DB5F41">
        <w:t xml:space="preserve"> are based on decades of research and are safe and effective. Learn more about COVID-19 vaccine development here: </w:t>
      </w:r>
      <w:hyperlink r:id="rId28" w:anchor="vaccine-development" w:history="1">
        <w:r w:rsidRPr="0012297C">
          <w:rPr>
            <w:rStyle w:val="Hyperlink"/>
          </w:rPr>
          <w:t>https://covid-19.ontario.ca/covid-19-vaccine-safety#vaccine-development</w:t>
        </w:r>
      </w:hyperlink>
    </w:p>
    <w:p w14:paraId="429A6AE3" w14:textId="60067814" w:rsidR="00DB5F41" w:rsidRDefault="00DB5F41" w:rsidP="00DB5F41">
      <w:r w:rsidRPr="00A1134E">
        <w:rPr>
          <w:noProof/>
        </w:rPr>
        <w:drawing>
          <wp:inline distT="0" distB="0" distL="0" distR="0" wp14:anchorId="4B23FE85" wp14:editId="42B84B56">
            <wp:extent cx="2747010" cy="1545127"/>
            <wp:effectExtent l="0" t="0" r="0" b="0"/>
            <wp:docPr id="24" name="Picture 24" descr="COVID-19 vaccines are safe and effec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54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34D1F" w14:textId="77777777" w:rsidR="00DB5F41" w:rsidRPr="009C7CBF" w:rsidRDefault="00DB5F41" w:rsidP="00DB5F41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25D5B536" w14:textId="6B4749D1" w:rsidR="00DB5F41" w:rsidRDefault="00DB5F41" w:rsidP="00DB5F41">
      <w:r w:rsidRPr="00DB5F41">
        <w:t xml:space="preserve">Les </w:t>
      </w:r>
      <w:proofErr w:type="spellStart"/>
      <w:r w:rsidRPr="00DB5F41">
        <w:t>vaccins</w:t>
      </w:r>
      <w:proofErr w:type="spellEnd"/>
      <w:r w:rsidRPr="00DB5F41">
        <w:t xml:space="preserve"> </w:t>
      </w:r>
      <w:proofErr w:type="spellStart"/>
      <w:r w:rsidRPr="00DB5F41">
        <w:t>contre</w:t>
      </w:r>
      <w:proofErr w:type="spellEnd"/>
      <w:r w:rsidRPr="00DB5F41">
        <w:t xml:space="preserve"> la #COVID-19 </w:t>
      </w:r>
      <w:proofErr w:type="spellStart"/>
      <w:r w:rsidRPr="00DB5F41">
        <w:t>ont</w:t>
      </w:r>
      <w:proofErr w:type="spellEnd"/>
      <w:r w:rsidRPr="00DB5F41">
        <w:t xml:space="preserve"> </w:t>
      </w:r>
      <w:proofErr w:type="spellStart"/>
      <w:r w:rsidRPr="00DB5F41">
        <w:t>été</w:t>
      </w:r>
      <w:proofErr w:type="spellEnd"/>
      <w:r w:rsidRPr="00DB5F41">
        <w:t xml:space="preserve"> </w:t>
      </w:r>
      <w:proofErr w:type="spellStart"/>
      <w:r w:rsidRPr="00DB5F41">
        <w:t>développés</w:t>
      </w:r>
      <w:proofErr w:type="spellEnd"/>
      <w:r w:rsidRPr="00DB5F41">
        <w:t xml:space="preserve"> </w:t>
      </w:r>
      <w:proofErr w:type="spellStart"/>
      <w:r w:rsidRPr="00DB5F41">
        <w:t>rapidement</w:t>
      </w:r>
      <w:proofErr w:type="spellEnd"/>
      <w:r w:rsidRPr="00DB5F41">
        <w:t xml:space="preserve">, </w:t>
      </w:r>
      <w:proofErr w:type="spellStart"/>
      <w:r w:rsidRPr="00DB5F41">
        <w:t>mais</w:t>
      </w:r>
      <w:proofErr w:type="spellEnd"/>
      <w:r w:rsidRPr="00DB5F41">
        <w:t xml:space="preserve"> se </w:t>
      </w:r>
      <w:proofErr w:type="spellStart"/>
      <w:r w:rsidRPr="00DB5F41">
        <w:t>fondent</w:t>
      </w:r>
      <w:proofErr w:type="spellEnd"/>
      <w:r w:rsidRPr="00DB5F41">
        <w:t xml:space="preserve"> sur des </w:t>
      </w:r>
      <w:proofErr w:type="spellStart"/>
      <w:r w:rsidRPr="00DB5F41">
        <w:t>décennies</w:t>
      </w:r>
      <w:proofErr w:type="spellEnd"/>
      <w:r w:rsidRPr="00DB5F41">
        <w:t xml:space="preserve"> de recherche; </w:t>
      </w:r>
      <w:proofErr w:type="spellStart"/>
      <w:r w:rsidRPr="00DB5F41">
        <w:t>ils</w:t>
      </w:r>
      <w:proofErr w:type="spellEnd"/>
      <w:r w:rsidRPr="00DB5F41">
        <w:t xml:space="preserve"> </w:t>
      </w:r>
      <w:proofErr w:type="spellStart"/>
      <w:r w:rsidRPr="00DB5F41">
        <w:t>sont</w:t>
      </w:r>
      <w:proofErr w:type="spellEnd"/>
      <w:r w:rsidRPr="00DB5F41">
        <w:t xml:space="preserve"> </w:t>
      </w:r>
      <w:proofErr w:type="spellStart"/>
      <w:r w:rsidRPr="00DB5F41">
        <w:t>sûrs</w:t>
      </w:r>
      <w:proofErr w:type="spellEnd"/>
      <w:r w:rsidRPr="00DB5F41">
        <w:t xml:space="preserve"> et </w:t>
      </w:r>
      <w:proofErr w:type="spellStart"/>
      <w:r w:rsidRPr="00DB5F41">
        <w:t>efficaces</w:t>
      </w:r>
      <w:proofErr w:type="spellEnd"/>
      <w:r w:rsidRPr="00DB5F41">
        <w:t xml:space="preserve">. </w:t>
      </w:r>
      <w:proofErr w:type="spellStart"/>
      <w:r w:rsidRPr="00DB5F41">
        <w:t>Sachez-en</w:t>
      </w:r>
      <w:proofErr w:type="spellEnd"/>
      <w:r w:rsidRPr="00DB5F41">
        <w:t xml:space="preserve"> plus sur le </w:t>
      </w:r>
      <w:proofErr w:type="spellStart"/>
      <w:r w:rsidRPr="00DB5F41">
        <w:t>développement</w:t>
      </w:r>
      <w:proofErr w:type="spellEnd"/>
      <w:r w:rsidRPr="00DB5F41">
        <w:t xml:space="preserve"> des </w:t>
      </w:r>
      <w:proofErr w:type="spellStart"/>
      <w:r w:rsidRPr="00DB5F41">
        <w:t>vaccins</w:t>
      </w:r>
      <w:proofErr w:type="spellEnd"/>
      <w:r w:rsidRPr="00DB5F41">
        <w:t xml:space="preserve"> </w:t>
      </w:r>
      <w:proofErr w:type="spellStart"/>
      <w:r w:rsidRPr="00DB5F41">
        <w:t>ici</w:t>
      </w:r>
      <w:proofErr w:type="spellEnd"/>
      <w:r w:rsidRPr="00DB5F41">
        <w:t xml:space="preserve"> : </w:t>
      </w:r>
      <w:hyperlink r:id="rId30" w:anchor="d%C3%A9veloppement-du-vaccin" w:history="1">
        <w:r w:rsidR="008E53C7" w:rsidRPr="008E53C7">
          <w:rPr>
            <w:rStyle w:val="Hyperlink"/>
          </w:rPr>
          <w:t>https://covid-19.ontario.ca/fr/securite-du-vaccin-contre-la-covid-19#d%C3%A9veloppement-du-vaccin</w:t>
        </w:r>
      </w:hyperlink>
    </w:p>
    <w:p w14:paraId="67BDF1EA" w14:textId="6C6DA660" w:rsidR="00DB5F41" w:rsidRDefault="00DB5F41" w:rsidP="00DB5F41">
      <w:r>
        <w:rPr>
          <w:noProof/>
        </w:rPr>
        <w:drawing>
          <wp:inline distT="0" distB="0" distL="0" distR="0" wp14:anchorId="4594A7DC" wp14:editId="3FC81FB0">
            <wp:extent cx="2747010" cy="1545302"/>
            <wp:effectExtent l="0" t="0" r="0" b="0"/>
            <wp:docPr id="20" name="Picture 20" descr="Les vaccins contre la COVID-19 sont sûrs et effic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54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67D2A" w14:textId="77777777" w:rsidR="00DB5F41" w:rsidRDefault="00DB5F41" w:rsidP="00DB5F41">
      <w:pPr>
        <w:sectPr w:rsidR="00DB5F41" w:rsidSect="007D7A24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</w:p>
    <w:p w14:paraId="1DB8A7A0" w14:textId="77777777" w:rsidR="00DB5F41" w:rsidRDefault="00DB5F41" w:rsidP="009C7CBF"/>
    <w:p w14:paraId="5004975F" w14:textId="77777777" w:rsidR="00C30763" w:rsidRDefault="00C30763">
      <w:pPr>
        <w:shd w:val="clear" w:color="auto" w:fill="auto"/>
        <w:spacing w:before="0" w:line="240" w:lineRule="auto"/>
      </w:pPr>
      <w:r>
        <w:br w:type="page"/>
      </w:r>
    </w:p>
    <w:p w14:paraId="5AE02922" w14:textId="0C6A1E33" w:rsidR="00C30763" w:rsidRDefault="00C30763" w:rsidP="00C30763">
      <w:pPr>
        <w:pStyle w:val="Heading2"/>
      </w:pPr>
      <w:r>
        <w:lastRenderedPageBreak/>
        <w:t>Facebook</w:t>
      </w:r>
    </w:p>
    <w:p w14:paraId="7DB500CC" w14:textId="0EF22615" w:rsidR="00C30763" w:rsidRPr="00C30763" w:rsidRDefault="00C30763" w:rsidP="00C30763">
      <w:pPr>
        <w:pStyle w:val="Heading3"/>
        <w:sectPr w:rsidR="00C30763" w:rsidRPr="00C30763" w:rsidSect="00C30763">
          <w:headerReference w:type="even" r:id="rId32"/>
          <w:headerReference w:type="default" r:id="rId33"/>
          <w:footerReference w:type="even" r:id="rId34"/>
          <w:headerReference w:type="first" r:id="rId35"/>
          <w:footerReference w:type="first" r:id="rId36"/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t>Post 1</w:t>
      </w:r>
    </w:p>
    <w:p w14:paraId="23EC8D38" w14:textId="77777777" w:rsidR="00C30763" w:rsidRPr="009C7CBF" w:rsidRDefault="00C30763" w:rsidP="00C30763">
      <w:pPr>
        <w:rPr>
          <w:b/>
          <w:bCs/>
        </w:rPr>
      </w:pPr>
      <w:r w:rsidRPr="009C7CBF">
        <w:rPr>
          <w:b/>
          <w:bCs/>
        </w:rPr>
        <w:t>English</w:t>
      </w:r>
    </w:p>
    <w:p w14:paraId="44F2619A" w14:textId="77777777" w:rsidR="00C30763" w:rsidRDefault="00C30763" w:rsidP="00C30763">
      <w:r w:rsidRPr="009C7CBF">
        <w:t xml:space="preserve">Get the facts </w:t>
      </w:r>
      <w:hyperlink r:id="rId37" w:history="1">
        <w:r w:rsidRPr="009C7CBF">
          <w:rPr>
            <w:rStyle w:val="Hyperlink"/>
          </w:rPr>
          <w:t>ontario.ca/</w:t>
        </w:r>
        <w:proofErr w:type="spellStart"/>
        <w:r w:rsidRPr="009C7CBF">
          <w:rPr>
            <w:rStyle w:val="Hyperlink"/>
          </w:rPr>
          <w:t>covidvaccine</w:t>
        </w:r>
        <w:proofErr w:type="spellEnd"/>
      </w:hyperlink>
    </w:p>
    <w:p w14:paraId="21973CFE" w14:textId="77777777" w:rsidR="00C30763" w:rsidRDefault="00C30763" w:rsidP="00C30763">
      <w:r>
        <w:rPr>
          <w:noProof/>
        </w:rPr>
        <w:drawing>
          <wp:inline distT="0" distB="0" distL="0" distR="0" wp14:anchorId="0178EB69" wp14:editId="04161259">
            <wp:extent cx="2733675" cy="2733675"/>
            <wp:effectExtent l="0" t="0" r="9525" b="9525"/>
            <wp:docPr id="25" name="Picture 25" descr="COVID-19 vaccines are safe and effec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BB344" w14:textId="77777777" w:rsidR="00C30763" w:rsidRPr="009C7CBF" w:rsidRDefault="00C30763" w:rsidP="00C30763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55E90D1F" w14:textId="77777777" w:rsidR="00C30763" w:rsidRDefault="00C30763" w:rsidP="00C30763">
      <w:proofErr w:type="spellStart"/>
      <w:r>
        <w:t>Informez-vous</w:t>
      </w:r>
      <w:proofErr w:type="spellEnd"/>
      <w:r>
        <w:t xml:space="preserve"> </w:t>
      </w:r>
      <w:hyperlink r:id="rId38" w:history="1">
        <w:r w:rsidRPr="009C7CBF">
          <w:rPr>
            <w:rStyle w:val="Hyperlink"/>
          </w:rPr>
          <w:t>ontario.ca/</w:t>
        </w:r>
        <w:proofErr w:type="spellStart"/>
        <w:r w:rsidRPr="009C7CBF">
          <w:rPr>
            <w:rStyle w:val="Hyperlink"/>
          </w:rPr>
          <w:t>vaccincovid</w:t>
        </w:r>
        <w:proofErr w:type="spellEnd"/>
      </w:hyperlink>
    </w:p>
    <w:p w14:paraId="68A93ACC" w14:textId="77777777" w:rsidR="00C30763" w:rsidRDefault="00C30763" w:rsidP="00C30763">
      <w:r>
        <w:rPr>
          <w:noProof/>
        </w:rPr>
        <w:drawing>
          <wp:inline distT="0" distB="0" distL="0" distR="0" wp14:anchorId="714565B5" wp14:editId="7E3544A8">
            <wp:extent cx="2733675" cy="2733675"/>
            <wp:effectExtent l="0" t="0" r="9525" b="9525"/>
            <wp:docPr id="26" name="Picture 26" descr="Les vaccins contre la COVID-19 sont sécuritaires et effic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629" cy="273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18A76" w14:textId="77777777" w:rsidR="00C30763" w:rsidRDefault="00C30763" w:rsidP="00C30763">
      <w:pPr>
        <w:pStyle w:val="Heading3"/>
        <w:sectPr w:rsidR="00C30763" w:rsidSect="008571D7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</w:p>
    <w:p w14:paraId="5069AF5A" w14:textId="77777777" w:rsidR="00C30763" w:rsidRDefault="00C30763" w:rsidP="00C30763">
      <w:pPr>
        <w:shd w:val="clear" w:color="auto" w:fill="auto"/>
        <w:spacing w:before="0" w:line="240" w:lineRule="auto"/>
      </w:pPr>
      <w:r>
        <w:br w:type="page"/>
      </w:r>
    </w:p>
    <w:p w14:paraId="7D3159B0" w14:textId="77777777" w:rsidR="00C30763" w:rsidRPr="007D7A24" w:rsidRDefault="00C30763" w:rsidP="00C30763">
      <w:pPr>
        <w:pStyle w:val="Heading3"/>
        <w:sectPr w:rsidR="00C30763" w:rsidRPr="007D7A24" w:rsidSect="007D7A24"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lastRenderedPageBreak/>
        <w:t>Post 2</w:t>
      </w:r>
    </w:p>
    <w:p w14:paraId="694AB643" w14:textId="77777777" w:rsidR="00C30763" w:rsidRPr="009C7CBF" w:rsidRDefault="00C30763" w:rsidP="00C30763">
      <w:pPr>
        <w:rPr>
          <w:b/>
          <w:bCs/>
        </w:rPr>
      </w:pPr>
      <w:r w:rsidRPr="009C7CBF">
        <w:rPr>
          <w:b/>
          <w:bCs/>
        </w:rPr>
        <w:t>English</w:t>
      </w:r>
    </w:p>
    <w:p w14:paraId="723F15F5" w14:textId="77777777" w:rsidR="00C30763" w:rsidRDefault="00C30763" w:rsidP="00C30763">
      <w:r w:rsidRPr="009C7CBF">
        <w:t>Vaccines are safe, effective and the best way to protect</w:t>
      </w:r>
      <w:r w:rsidRPr="009C7CBF">
        <w:rPr>
          <w:rFonts w:ascii="Cambria Math" w:hAnsi="Cambria Math" w:cs="Cambria Math"/>
        </w:rPr>
        <w:t> </w:t>
      </w:r>
      <w:r w:rsidRPr="009C7CBF">
        <w:t>you and those around you</w:t>
      </w:r>
      <w:r w:rsidRPr="009C7CBF">
        <w:rPr>
          <w:rFonts w:ascii="Cambria Math" w:hAnsi="Cambria Math" w:cs="Cambria Math"/>
        </w:rPr>
        <w:t> </w:t>
      </w:r>
      <w:r w:rsidRPr="009C7CBF">
        <w:t xml:space="preserve">from serious illnesses like #COVID19. Learn more: </w:t>
      </w:r>
      <w:hyperlink r:id="rId39" w:history="1">
        <w:r w:rsidRPr="00514833">
          <w:rPr>
            <w:rStyle w:val="Hyperlink"/>
          </w:rPr>
          <w:t>https://covid-19.ontario.ca/covid-19-vaccines-ontario</w:t>
        </w:r>
      </w:hyperlink>
    </w:p>
    <w:p w14:paraId="793A4E3D" w14:textId="77777777" w:rsidR="00C30763" w:rsidRDefault="00C30763" w:rsidP="00C30763">
      <w:r>
        <w:t>#</w:t>
      </w:r>
      <w:proofErr w:type="spellStart"/>
      <w:r>
        <w:t>LongTermCare</w:t>
      </w:r>
      <w:proofErr w:type="spellEnd"/>
    </w:p>
    <w:p w14:paraId="4CD86C47" w14:textId="4F022654" w:rsidR="00C30763" w:rsidRDefault="00C30763" w:rsidP="00C30763">
      <w:r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 wp14:anchorId="76D9A821" wp14:editId="2A6AE012">
            <wp:extent cx="2747010" cy="3429635"/>
            <wp:effectExtent l="0" t="0" r="0" b="0"/>
            <wp:docPr id="39" name="Picture 39" descr="The COVID-19 vaccine is a safe way to help build prot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ABD9" w14:textId="77777777" w:rsidR="00C30763" w:rsidRPr="009C7CBF" w:rsidRDefault="00C30763" w:rsidP="00C30763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1ED36552" w14:textId="77777777" w:rsidR="00C30763" w:rsidRDefault="00C30763" w:rsidP="00C30763">
      <w:r>
        <w:t xml:space="preserve">Les </w:t>
      </w:r>
      <w:proofErr w:type="spellStart"/>
      <w:r>
        <w:t>vaccins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sûrs</w:t>
      </w:r>
      <w:proofErr w:type="spellEnd"/>
      <w:r>
        <w:t xml:space="preserve">, </w:t>
      </w:r>
      <w:proofErr w:type="spellStart"/>
      <w:r>
        <w:t>efficaces</w:t>
      </w:r>
      <w:proofErr w:type="spellEnd"/>
      <w:r>
        <w:t xml:space="preserve"> et constituent le </w:t>
      </w:r>
      <w:proofErr w:type="spellStart"/>
      <w:r>
        <w:t>meilleur</w:t>
      </w:r>
      <w:proofErr w:type="spellEnd"/>
      <w:r>
        <w:t xml:space="preserve"> </w:t>
      </w:r>
      <w:proofErr w:type="spellStart"/>
      <w:r>
        <w:t>moyen</w:t>
      </w:r>
      <w:proofErr w:type="spellEnd"/>
      <w:r>
        <w:t xml:space="preserve"> de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protéger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et </w:t>
      </w:r>
      <w:proofErr w:type="spellStart"/>
      <w:r>
        <w:t>votre</w:t>
      </w:r>
      <w:proofErr w:type="spellEnd"/>
      <w:r>
        <w:t xml:space="preserve"> entourage, </w:t>
      </w:r>
      <w:proofErr w:type="spellStart"/>
      <w:r>
        <w:t>contre</w:t>
      </w:r>
      <w:proofErr w:type="spellEnd"/>
      <w:r>
        <w:t xml:space="preserve"> des maladies graves </w:t>
      </w:r>
      <w:proofErr w:type="spellStart"/>
      <w:r>
        <w:t>comme</w:t>
      </w:r>
      <w:proofErr w:type="spellEnd"/>
      <w:r>
        <w:t xml:space="preserve"> la #COVID19. Pour </w:t>
      </w:r>
      <w:proofErr w:type="spellStart"/>
      <w:r>
        <w:t>en</w:t>
      </w:r>
      <w:proofErr w:type="spellEnd"/>
      <w:r>
        <w:t xml:space="preserve"> savoir plus : </w:t>
      </w:r>
      <w:hyperlink r:id="rId41" w:history="1">
        <w:r w:rsidRPr="0012297C">
          <w:rPr>
            <w:rStyle w:val="Hyperlink"/>
          </w:rPr>
          <w:t>https://covid-19.ontario.ca/fr/vaccins-contre-la-covid-19-en-ontario</w:t>
        </w:r>
      </w:hyperlink>
    </w:p>
    <w:p w14:paraId="2EE2CB30" w14:textId="77777777" w:rsidR="00C30763" w:rsidRDefault="00C30763" w:rsidP="00C30763">
      <w:r>
        <w:t>#SLD</w:t>
      </w:r>
    </w:p>
    <w:p w14:paraId="4D99C674" w14:textId="12CD10E5" w:rsidR="00C30763" w:rsidRDefault="008E53C7" w:rsidP="00C30763">
      <w:pPr>
        <w:sectPr w:rsidR="00C30763" w:rsidSect="008571D7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  <w:r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 wp14:anchorId="600DDBA2" wp14:editId="25551FA0">
            <wp:extent cx="2747010" cy="3435239"/>
            <wp:effectExtent l="0" t="0" r="0" b="0"/>
            <wp:docPr id="40" name="Picture 40" descr="Le vaccine contre la COVID-19 est un moyen sûr de contribuer à renforcer la prot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43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F3E10" w14:textId="77777777" w:rsidR="00C30763" w:rsidRDefault="00C30763" w:rsidP="00C30763">
      <w:pPr>
        <w:shd w:val="clear" w:color="auto" w:fill="auto"/>
        <w:spacing w:before="0" w:line="240" w:lineRule="auto"/>
      </w:pPr>
      <w:r>
        <w:br w:type="page"/>
      </w:r>
    </w:p>
    <w:p w14:paraId="23DCB133" w14:textId="77777777" w:rsidR="00C30763" w:rsidRPr="007D7A24" w:rsidRDefault="00C30763" w:rsidP="00C30763">
      <w:pPr>
        <w:pStyle w:val="Heading3"/>
        <w:sectPr w:rsidR="00C30763" w:rsidRPr="007D7A24" w:rsidSect="007D7A24"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lastRenderedPageBreak/>
        <w:t>Post 3</w:t>
      </w:r>
    </w:p>
    <w:p w14:paraId="6486ACA5" w14:textId="77777777" w:rsidR="00C30763" w:rsidRPr="009C7CBF" w:rsidRDefault="00C30763" w:rsidP="00C30763">
      <w:pPr>
        <w:rPr>
          <w:b/>
          <w:bCs/>
        </w:rPr>
      </w:pPr>
      <w:r w:rsidRPr="009C7CBF">
        <w:rPr>
          <w:b/>
          <w:bCs/>
        </w:rPr>
        <w:t>English</w:t>
      </w:r>
    </w:p>
    <w:p w14:paraId="1D9A1BD9" w14:textId="77777777" w:rsidR="00C30763" w:rsidRDefault="00C30763" w:rsidP="00C30763">
      <w:r w:rsidRPr="007D7A24">
        <w:t xml:space="preserve">Vaccines work with your immune system so your body will be ready to fight the virus if you are exposed. They can reduce the risk of severe #COVID19 symptoms or developing the virus all together. Learn more: </w:t>
      </w:r>
      <w:hyperlink r:id="rId43" w:history="1">
        <w:r w:rsidRPr="0012297C">
          <w:rPr>
            <w:rStyle w:val="Hyperlink"/>
          </w:rPr>
          <w:t>https://covid-19.ontario.ca/covid-19-vaccines-ontario</w:t>
        </w:r>
      </w:hyperlink>
      <w:r>
        <w:t xml:space="preserve"> </w:t>
      </w:r>
    </w:p>
    <w:p w14:paraId="3C2B0882" w14:textId="77777777" w:rsidR="00C30763" w:rsidRDefault="00C30763" w:rsidP="00C30763">
      <w:r>
        <w:t>#</w:t>
      </w:r>
      <w:proofErr w:type="spellStart"/>
      <w:r>
        <w:t>LongTermCare</w:t>
      </w:r>
      <w:proofErr w:type="spellEnd"/>
    </w:p>
    <w:p w14:paraId="59F2314D" w14:textId="687F9AEB" w:rsidR="00C30763" w:rsidRDefault="008E53C7" w:rsidP="00C30763">
      <w:r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 wp14:anchorId="7C5254BF" wp14:editId="21E9DD25">
            <wp:extent cx="2747010" cy="3406140"/>
            <wp:effectExtent l="0" t="0" r="0" b="3810"/>
            <wp:docPr id="41" name="Picture 41" descr="Learn about COVID-19 vaccine safety and availabil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A3B27" w14:textId="77777777" w:rsidR="00C30763" w:rsidRPr="009C7CBF" w:rsidRDefault="00C30763" w:rsidP="00C30763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0F9C1B64" w14:textId="77777777" w:rsidR="00C30763" w:rsidRDefault="00C30763" w:rsidP="00C30763">
      <w:r>
        <w:t xml:space="preserve">Les </w:t>
      </w:r>
      <w:proofErr w:type="spellStart"/>
      <w:r>
        <w:t>vaccins</w:t>
      </w:r>
      <w:proofErr w:type="spellEnd"/>
      <w:r>
        <w:t xml:space="preserve"> </w:t>
      </w:r>
      <w:proofErr w:type="spellStart"/>
      <w:r>
        <w:t>agissent</w:t>
      </w:r>
      <w:proofErr w:type="spellEnd"/>
      <w:r>
        <w:t xml:space="preserve"> sur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immunitaire</w:t>
      </w:r>
      <w:proofErr w:type="spellEnd"/>
      <w:r>
        <w:t xml:space="preserve">, de </w:t>
      </w:r>
      <w:proofErr w:type="spellStart"/>
      <w:r>
        <w:t>sorte</w:t>
      </w:r>
      <w:proofErr w:type="spellEnd"/>
      <w:r>
        <w:t xml:space="preserve"> que </w:t>
      </w:r>
      <w:proofErr w:type="spellStart"/>
      <w:r>
        <w:t>votre</w:t>
      </w:r>
      <w:proofErr w:type="spellEnd"/>
      <w:r>
        <w:t xml:space="preserve"> corps sera prêt à </w:t>
      </w:r>
      <w:proofErr w:type="spellStart"/>
      <w:r>
        <w:t>combattre</w:t>
      </w:r>
      <w:proofErr w:type="spellEnd"/>
      <w:r>
        <w:t xml:space="preserve"> le virus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y </w:t>
      </w:r>
      <w:proofErr w:type="spellStart"/>
      <w:r>
        <w:t>êtes</w:t>
      </w:r>
      <w:proofErr w:type="spellEnd"/>
      <w:r>
        <w:t xml:space="preserve"> exposé.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réduire</w:t>
      </w:r>
      <w:proofErr w:type="spellEnd"/>
      <w:r>
        <w:t xml:space="preserve"> le </w:t>
      </w:r>
      <w:proofErr w:type="spellStart"/>
      <w:r>
        <w:t>risque</w:t>
      </w:r>
      <w:proofErr w:type="spellEnd"/>
      <w:r>
        <w:t xml:space="preserve"> de </w:t>
      </w:r>
      <w:proofErr w:type="spellStart"/>
      <w:r>
        <w:t>symptômes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la #COVID19 graves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développer</w:t>
      </w:r>
      <w:proofErr w:type="spellEnd"/>
      <w:r>
        <w:t xml:space="preserve"> le virus. Pour </w:t>
      </w:r>
      <w:proofErr w:type="spellStart"/>
      <w:r>
        <w:t>en</w:t>
      </w:r>
      <w:proofErr w:type="spellEnd"/>
      <w:r>
        <w:t xml:space="preserve"> savoir </w:t>
      </w:r>
      <w:proofErr w:type="gramStart"/>
      <w:r>
        <w:t>plus :</w:t>
      </w:r>
      <w:proofErr w:type="gramEnd"/>
    </w:p>
    <w:p w14:paraId="72D38518" w14:textId="77777777" w:rsidR="00C30763" w:rsidRDefault="004F78A2" w:rsidP="00C30763">
      <w:hyperlink r:id="rId45" w:history="1">
        <w:r w:rsidR="00C30763" w:rsidRPr="0012297C">
          <w:rPr>
            <w:rStyle w:val="Hyperlink"/>
          </w:rPr>
          <w:t>https://covid-19.ontario.ca/fr/vaccins-contre-la-covid-19-en-ontario</w:t>
        </w:r>
      </w:hyperlink>
    </w:p>
    <w:p w14:paraId="37A5EBA5" w14:textId="77777777" w:rsidR="00C30763" w:rsidRDefault="00C30763" w:rsidP="00C30763">
      <w:r>
        <w:t>#SLD</w:t>
      </w:r>
    </w:p>
    <w:p w14:paraId="734DF194" w14:textId="74FC43CC" w:rsidR="00C30763" w:rsidRDefault="008E53C7" w:rsidP="00C30763">
      <w:r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 wp14:anchorId="0CC1CEF1" wp14:editId="26C49EA2">
            <wp:extent cx="2747010" cy="3433557"/>
            <wp:effectExtent l="0" t="0" r="0" b="0"/>
            <wp:docPr id="4" name="Picture 4" descr="En savoir plus sur la sécurité et la disponibilité du vaccine contre la COVID-1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4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9B667" w14:textId="77777777" w:rsidR="00C30763" w:rsidRDefault="00C30763" w:rsidP="00C30763">
      <w:pPr>
        <w:sectPr w:rsidR="00C30763" w:rsidSect="007D7A24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</w:p>
    <w:p w14:paraId="4277F601" w14:textId="14B9777B" w:rsidR="00C30763" w:rsidRPr="007D7A24" w:rsidRDefault="00C30763" w:rsidP="00AE1261">
      <w:pPr>
        <w:pStyle w:val="Heading3"/>
        <w:sectPr w:rsidR="00C30763" w:rsidRPr="007D7A24" w:rsidSect="007D7A24"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br w:type="page"/>
      </w:r>
      <w:r>
        <w:lastRenderedPageBreak/>
        <w:t>Post 4</w:t>
      </w:r>
    </w:p>
    <w:p w14:paraId="0F2559DC" w14:textId="77777777" w:rsidR="00C30763" w:rsidRPr="009C7CBF" w:rsidRDefault="00C30763" w:rsidP="00C30763">
      <w:pPr>
        <w:rPr>
          <w:b/>
          <w:bCs/>
        </w:rPr>
      </w:pPr>
      <w:r w:rsidRPr="009C7CBF">
        <w:rPr>
          <w:b/>
          <w:bCs/>
        </w:rPr>
        <w:t>English</w:t>
      </w:r>
    </w:p>
    <w:p w14:paraId="26F50A11" w14:textId="06382E2F" w:rsidR="00C30763" w:rsidRDefault="00C30763" w:rsidP="00C30763">
      <w:r w:rsidRPr="00DB5F41">
        <w:t>Only #COVID19 vaccines that @</w:t>
      </w:r>
      <w:proofErr w:type="spellStart"/>
      <w:r w:rsidRPr="00DB5F41">
        <w:t>GovCanHealth</w:t>
      </w:r>
      <w:proofErr w:type="spellEnd"/>
      <w:r w:rsidRPr="00DB5F41">
        <w:t xml:space="preserve"> determines to be safe and effective will be approved for use in Canada and available in Ontario.</w:t>
      </w:r>
    </w:p>
    <w:p w14:paraId="218FEA0C" w14:textId="0D369BFB" w:rsidR="00C30763" w:rsidRDefault="008E53C7" w:rsidP="00C30763">
      <w:r w:rsidRPr="00A1134E">
        <w:rPr>
          <w:noProof/>
        </w:rPr>
        <w:drawing>
          <wp:inline distT="0" distB="0" distL="0" distR="0" wp14:anchorId="1B3BEC90" wp14:editId="5A523EDE">
            <wp:extent cx="2747010" cy="3435187"/>
            <wp:effectExtent l="0" t="0" r="0" b="0"/>
            <wp:docPr id="42" name="Picture 42" descr="Vaccination helps build up your immunity to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43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286DB" w14:textId="77777777" w:rsidR="00C30763" w:rsidRPr="009C7CBF" w:rsidRDefault="00C30763" w:rsidP="00C30763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46CC57C0" w14:textId="77777777" w:rsidR="00C30763" w:rsidRDefault="00C30763" w:rsidP="00C30763">
      <w:proofErr w:type="spellStart"/>
      <w:r w:rsidRPr="00DB5F41">
        <w:t>Seuls</w:t>
      </w:r>
      <w:proofErr w:type="spellEnd"/>
      <w:r w:rsidRPr="00DB5F41">
        <w:t xml:space="preserve"> les </w:t>
      </w:r>
      <w:proofErr w:type="spellStart"/>
      <w:r w:rsidRPr="00DB5F41">
        <w:t>vaccins</w:t>
      </w:r>
      <w:proofErr w:type="spellEnd"/>
      <w:r w:rsidRPr="00DB5F41">
        <w:t xml:space="preserve"> </w:t>
      </w:r>
      <w:proofErr w:type="spellStart"/>
      <w:r w:rsidRPr="00DB5F41">
        <w:t>contre</w:t>
      </w:r>
      <w:proofErr w:type="spellEnd"/>
      <w:r w:rsidRPr="00DB5F41">
        <w:t xml:space="preserve"> la #COVID19 que @</w:t>
      </w:r>
      <w:proofErr w:type="spellStart"/>
      <w:r w:rsidRPr="00DB5F41">
        <w:t>GouvCanSante</w:t>
      </w:r>
      <w:proofErr w:type="spellEnd"/>
      <w:r w:rsidRPr="00DB5F41">
        <w:t xml:space="preserve"> </w:t>
      </w:r>
      <w:proofErr w:type="spellStart"/>
      <w:r w:rsidRPr="00DB5F41">
        <w:t>juge</w:t>
      </w:r>
      <w:proofErr w:type="spellEnd"/>
      <w:r w:rsidRPr="00DB5F41">
        <w:t xml:space="preserve"> </w:t>
      </w:r>
      <w:proofErr w:type="spellStart"/>
      <w:r w:rsidRPr="00DB5F41">
        <w:t>sûrs</w:t>
      </w:r>
      <w:proofErr w:type="spellEnd"/>
      <w:r w:rsidRPr="00DB5F41">
        <w:t xml:space="preserve"> et </w:t>
      </w:r>
      <w:proofErr w:type="spellStart"/>
      <w:r w:rsidRPr="00DB5F41">
        <w:t>efficaces</w:t>
      </w:r>
      <w:proofErr w:type="spellEnd"/>
      <w:r w:rsidRPr="00DB5F41">
        <w:t xml:space="preserve"> </w:t>
      </w:r>
      <w:proofErr w:type="spellStart"/>
      <w:r w:rsidRPr="00DB5F41">
        <w:t>seront</w:t>
      </w:r>
      <w:proofErr w:type="spellEnd"/>
      <w:r w:rsidRPr="00DB5F41">
        <w:t xml:space="preserve"> </w:t>
      </w:r>
      <w:proofErr w:type="spellStart"/>
      <w:r w:rsidRPr="00DB5F41">
        <w:t>approuvés</w:t>
      </w:r>
      <w:proofErr w:type="spellEnd"/>
      <w:r w:rsidRPr="00DB5F41">
        <w:t xml:space="preserve"> au Canada et </w:t>
      </w:r>
      <w:proofErr w:type="spellStart"/>
      <w:r w:rsidRPr="00DB5F41">
        <w:t>disponibles</w:t>
      </w:r>
      <w:proofErr w:type="spellEnd"/>
      <w:r w:rsidRPr="00DB5F41">
        <w:t xml:space="preserve"> </w:t>
      </w:r>
      <w:proofErr w:type="spellStart"/>
      <w:r w:rsidRPr="00DB5F41">
        <w:t>en</w:t>
      </w:r>
      <w:proofErr w:type="spellEnd"/>
      <w:r w:rsidRPr="00DB5F41">
        <w:t xml:space="preserve"> Ontario</w:t>
      </w:r>
    </w:p>
    <w:p w14:paraId="284F3293" w14:textId="5EE62E46" w:rsidR="00C30763" w:rsidRDefault="008E53C7" w:rsidP="00C30763">
      <w:r>
        <w:rPr>
          <w:noProof/>
        </w:rPr>
        <w:drawing>
          <wp:inline distT="0" distB="0" distL="0" distR="0" wp14:anchorId="49A1AAD8" wp14:editId="073B3A4C">
            <wp:extent cx="2747010" cy="3434972"/>
            <wp:effectExtent l="0" t="0" r="0" b="0"/>
            <wp:docPr id="43" name="Picture 43" descr="Le vaccine aide à renforcer votre immunité contre la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43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F25F" w14:textId="77777777" w:rsidR="00C30763" w:rsidRDefault="00C30763" w:rsidP="00C30763">
      <w:pPr>
        <w:sectPr w:rsidR="00C30763" w:rsidSect="007D7A24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</w:p>
    <w:p w14:paraId="0C85C623" w14:textId="77777777" w:rsidR="00C30763" w:rsidRDefault="00C30763" w:rsidP="00C30763">
      <w:pPr>
        <w:shd w:val="clear" w:color="auto" w:fill="auto"/>
        <w:spacing w:before="0" w:line="240" w:lineRule="auto"/>
      </w:pPr>
      <w:r>
        <w:br w:type="page"/>
      </w:r>
    </w:p>
    <w:p w14:paraId="030ED2DC" w14:textId="77777777" w:rsidR="00C30763" w:rsidRPr="007D7A24" w:rsidRDefault="00C30763" w:rsidP="00AE1261">
      <w:pPr>
        <w:pStyle w:val="Heading3"/>
        <w:sectPr w:rsidR="00C30763" w:rsidRPr="007D7A24" w:rsidSect="007D7A24">
          <w:type w:val="continuous"/>
          <w:pgSz w:w="12240" w:h="15840"/>
          <w:pgMar w:top="1440" w:right="1440" w:bottom="1440" w:left="1440" w:header="510" w:footer="1198" w:gutter="0"/>
          <w:cols w:space="708"/>
          <w:docGrid w:linePitch="360"/>
        </w:sectPr>
      </w:pPr>
      <w:r>
        <w:lastRenderedPageBreak/>
        <w:t>Post 5</w:t>
      </w:r>
    </w:p>
    <w:p w14:paraId="6ABBEBFE" w14:textId="77777777" w:rsidR="00C30763" w:rsidRPr="009C7CBF" w:rsidRDefault="00C30763" w:rsidP="00C30763">
      <w:pPr>
        <w:rPr>
          <w:b/>
          <w:bCs/>
        </w:rPr>
      </w:pPr>
      <w:r w:rsidRPr="009C7CBF">
        <w:rPr>
          <w:b/>
          <w:bCs/>
        </w:rPr>
        <w:t>English</w:t>
      </w:r>
    </w:p>
    <w:p w14:paraId="46595BF6" w14:textId="77777777" w:rsidR="00C30763" w:rsidRDefault="00C30763" w:rsidP="00C30763">
      <w:r w:rsidRPr="00DB5F41">
        <w:t xml:space="preserve">The #COVID19 vaccines were developed </w:t>
      </w:r>
      <w:proofErr w:type="gramStart"/>
      <w:r w:rsidRPr="00DB5F41">
        <w:t>quickly, but</w:t>
      </w:r>
      <w:proofErr w:type="gramEnd"/>
      <w:r w:rsidRPr="00DB5F41">
        <w:t xml:space="preserve"> are based on decades of research and are safe and effective. Learn more about COVID-19 vaccine development here: </w:t>
      </w:r>
      <w:hyperlink r:id="rId49" w:anchor="vaccine-development" w:history="1">
        <w:r w:rsidRPr="0012297C">
          <w:rPr>
            <w:rStyle w:val="Hyperlink"/>
          </w:rPr>
          <w:t>https://covid-19.ontario.ca/covid-19-vaccine-safety#vaccine-development</w:t>
        </w:r>
      </w:hyperlink>
    </w:p>
    <w:p w14:paraId="6D29B5A5" w14:textId="7E3A0710" w:rsidR="00C30763" w:rsidRDefault="008E53C7" w:rsidP="00C30763">
      <w:r w:rsidRPr="00A1134E">
        <w:rPr>
          <w:noProof/>
        </w:rPr>
        <w:drawing>
          <wp:inline distT="0" distB="0" distL="0" distR="0" wp14:anchorId="132DDEBC" wp14:editId="2DA336A1">
            <wp:extent cx="2747010" cy="3435000"/>
            <wp:effectExtent l="0" t="0" r="0" b="0"/>
            <wp:docPr id="44" name="Picture 44" descr="COVID-19 vaccines are safe and effec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4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A6D81" w14:textId="77777777" w:rsidR="00C30763" w:rsidRPr="009C7CBF" w:rsidRDefault="00C30763" w:rsidP="00C30763">
      <w:pPr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</w:rPr>
        <w:t>French</w:t>
      </w:r>
    </w:p>
    <w:p w14:paraId="1AB7E3BA" w14:textId="0FAB4110" w:rsidR="00C30763" w:rsidRDefault="00C30763" w:rsidP="00C30763">
      <w:r w:rsidRPr="00DB5F41">
        <w:t xml:space="preserve">Les </w:t>
      </w:r>
      <w:proofErr w:type="spellStart"/>
      <w:r w:rsidRPr="00DB5F41">
        <w:t>vaccins</w:t>
      </w:r>
      <w:proofErr w:type="spellEnd"/>
      <w:r w:rsidRPr="00DB5F41">
        <w:t xml:space="preserve"> </w:t>
      </w:r>
      <w:proofErr w:type="spellStart"/>
      <w:r w:rsidRPr="00DB5F41">
        <w:t>contre</w:t>
      </w:r>
      <w:proofErr w:type="spellEnd"/>
      <w:r w:rsidRPr="00DB5F41">
        <w:t xml:space="preserve"> la #COVID-19 </w:t>
      </w:r>
      <w:proofErr w:type="spellStart"/>
      <w:r w:rsidRPr="00DB5F41">
        <w:t>ont</w:t>
      </w:r>
      <w:proofErr w:type="spellEnd"/>
      <w:r w:rsidRPr="00DB5F41">
        <w:t xml:space="preserve"> </w:t>
      </w:r>
      <w:proofErr w:type="spellStart"/>
      <w:r w:rsidRPr="00DB5F41">
        <w:t>été</w:t>
      </w:r>
      <w:proofErr w:type="spellEnd"/>
      <w:r w:rsidRPr="00DB5F41">
        <w:t xml:space="preserve"> </w:t>
      </w:r>
      <w:proofErr w:type="spellStart"/>
      <w:r w:rsidRPr="00DB5F41">
        <w:t>développés</w:t>
      </w:r>
      <w:proofErr w:type="spellEnd"/>
      <w:r w:rsidRPr="00DB5F41">
        <w:t xml:space="preserve"> </w:t>
      </w:r>
      <w:proofErr w:type="spellStart"/>
      <w:r w:rsidRPr="00DB5F41">
        <w:t>rapidement</w:t>
      </w:r>
      <w:proofErr w:type="spellEnd"/>
      <w:r w:rsidRPr="00DB5F41">
        <w:t xml:space="preserve">, </w:t>
      </w:r>
      <w:proofErr w:type="spellStart"/>
      <w:r w:rsidRPr="00DB5F41">
        <w:t>mais</w:t>
      </w:r>
      <w:proofErr w:type="spellEnd"/>
      <w:r w:rsidRPr="00DB5F41">
        <w:t xml:space="preserve"> se </w:t>
      </w:r>
      <w:proofErr w:type="spellStart"/>
      <w:r w:rsidRPr="00DB5F41">
        <w:t>fondent</w:t>
      </w:r>
      <w:proofErr w:type="spellEnd"/>
      <w:r w:rsidRPr="00DB5F41">
        <w:t xml:space="preserve"> sur des </w:t>
      </w:r>
      <w:proofErr w:type="spellStart"/>
      <w:r w:rsidRPr="00DB5F41">
        <w:t>décennies</w:t>
      </w:r>
      <w:proofErr w:type="spellEnd"/>
      <w:r w:rsidRPr="00DB5F41">
        <w:t xml:space="preserve"> de recherche; </w:t>
      </w:r>
      <w:proofErr w:type="spellStart"/>
      <w:r w:rsidRPr="00DB5F41">
        <w:t>ils</w:t>
      </w:r>
      <w:proofErr w:type="spellEnd"/>
      <w:r w:rsidRPr="00DB5F41">
        <w:t xml:space="preserve"> </w:t>
      </w:r>
      <w:proofErr w:type="spellStart"/>
      <w:r w:rsidRPr="00DB5F41">
        <w:t>sont</w:t>
      </w:r>
      <w:proofErr w:type="spellEnd"/>
      <w:r w:rsidRPr="00DB5F41">
        <w:t xml:space="preserve"> </w:t>
      </w:r>
      <w:proofErr w:type="spellStart"/>
      <w:r w:rsidRPr="00DB5F41">
        <w:t>sûrs</w:t>
      </w:r>
      <w:proofErr w:type="spellEnd"/>
      <w:r w:rsidRPr="00DB5F41">
        <w:t xml:space="preserve"> et </w:t>
      </w:r>
      <w:proofErr w:type="spellStart"/>
      <w:r w:rsidRPr="00DB5F41">
        <w:t>efficaces</w:t>
      </w:r>
      <w:proofErr w:type="spellEnd"/>
      <w:r w:rsidRPr="00DB5F41">
        <w:t xml:space="preserve">. </w:t>
      </w:r>
      <w:proofErr w:type="spellStart"/>
      <w:r w:rsidRPr="00DB5F41">
        <w:t>Sachez-en</w:t>
      </w:r>
      <w:proofErr w:type="spellEnd"/>
      <w:r w:rsidRPr="00DB5F41">
        <w:t xml:space="preserve"> plus sur le </w:t>
      </w:r>
      <w:proofErr w:type="spellStart"/>
      <w:r w:rsidRPr="00DB5F41">
        <w:t>développement</w:t>
      </w:r>
      <w:proofErr w:type="spellEnd"/>
      <w:r w:rsidRPr="00DB5F41">
        <w:t xml:space="preserve"> des </w:t>
      </w:r>
      <w:proofErr w:type="spellStart"/>
      <w:r w:rsidRPr="00DB5F41">
        <w:t>vaccins</w:t>
      </w:r>
      <w:proofErr w:type="spellEnd"/>
      <w:r w:rsidRPr="00DB5F41">
        <w:t xml:space="preserve"> </w:t>
      </w:r>
      <w:proofErr w:type="spellStart"/>
      <w:r w:rsidRPr="00DB5F41">
        <w:t>ici</w:t>
      </w:r>
      <w:proofErr w:type="spellEnd"/>
      <w:r w:rsidRPr="00DB5F41">
        <w:t xml:space="preserve"> : </w:t>
      </w:r>
      <w:hyperlink r:id="rId51" w:anchor="d%C3%A9veloppement-du-vaccin" w:history="1">
        <w:r w:rsidR="008E53C7" w:rsidRPr="008E53C7">
          <w:rPr>
            <w:rStyle w:val="Hyperlink"/>
          </w:rPr>
          <w:t>https://covid-19.ontario.ca/fr/securite-du-vaccin-contre-la-covid-19#d%C3%A9veloppement-du-vaccin</w:t>
        </w:r>
      </w:hyperlink>
    </w:p>
    <w:p w14:paraId="1BA825C6" w14:textId="697383A5" w:rsidR="00C30763" w:rsidRDefault="008E53C7" w:rsidP="00C30763">
      <w:r>
        <w:rPr>
          <w:noProof/>
        </w:rPr>
        <w:drawing>
          <wp:inline distT="0" distB="0" distL="0" distR="0" wp14:anchorId="683B846A" wp14:editId="6D899B07">
            <wp:extent cx="2747010" cy="3434914"/>
            <wp:effectExtent l="0" t="0" r="0" b="0"/>
            <wp:docPr id="21" name="Picture 21" descr="Les vaccins contre la COVID-19 sont sûrs et effic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343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DD02F" w14:textId="77777777" w:rsidR="00C30763" w:rsidRDefault="00C30763" w:rsidP="00C30763">
      <w:pPr>
        <w:sectPr w:rsidR="00C30763" w:rsidSect="007D7A24">
          <w:type w:val="continuous"/>
          <w:pgSz w:w="12240" w:h="15840"/>
          <w:pgMar w:top="1440" w:right="1440" w:bottom="1440" w:left="1440" w:header="510" w:footer="1198" w:gutter="0"/>
          <w:cols w:num="2" w:space="708"/>
          <w:docGrid w:linePitch="360"/>
        </w:sectPr>
      </w:pPr>
    </w:p>
    <w:p w14:paraId="38E857D8" w14:textId="77777777" w:rsidR="00C30763" w:rsidRDefault="00C30763" w:rsidP="00C30763"/>
    <w:p w14:paraId="447EB8DC" w14:textId="25E3525D" w:rsidR="00C30763" w:rsidRDefault="00C30763" w:rsidP="00C30763">
      <w:pPr>
        <w:shd w:val="clear" w:color="auto" w:fill="auto"/>
        <w:spacing w:before="0" w:line="240" w:lineRule="auto"/>
      </w:pPr>
    </w:p>
    <w:sectPr w:rsidR="00C30763" w:rsidSect="008571D7">
      <w:type w:val="continuous"/>
      <w:pgSz w:w="12240" w:h="15840"/>
      <w:pgMar w:top="1440" w:right="1440" w:bottom="1440" w:left="1440" w:header="510" w:footer="1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200BF" w14:textId="77777777" w:rsidR="0004483A" w:rsidRDefault="0004483A" w:rsidP="00D31525">
      <w:pPr>
        <w:spacing w:before="0" w:line="240" w:lineRule="auto"/>
      </w:pPr>
      <w:r>
        <w:separator/>
      </w:r>
    </w:p>
  </w:endnote>
  <w:endnote w:type="continuationSeparator" w:id="0">
    <w:p w14:paraId="691D8963" w14:textId="77777777" w:rsidR="0004483A" w:rsidRDefault="0004483A" w:rsidP="00D3152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leway">
    <w:panose1 w:val="00000500000000000000"/>
    <w:charset w:val="00"/>
    <w:family w:val="modern"/>
    <w:notTrueType/>
    <w:pitch w:val="variable"/>
    <w:sig w:usb0="20000207" w:usb1="00000003" w:usb2="00000000" w:usb3="00000000" w:csb0="00000197" w:csb1="00000000"/>
  </w:font>
  <w:font w:name="Raleway SemiBold">
    <w:panose1 w:val="00000700000000000000"/>
    <w:charset w:val="00"/>
    <w:family w:val="modern"/>
    <w:notTrueType/>
    <w:pitch w:val="variable"/>
    <w:sig w:usb0="20000207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932522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897DA5" w14:textId="77777777" w:rsidR="009B4C3F" w:rsidRDefault="009B4C3F" w:rsidP="003031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8438987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A5E028" w14:textId="77777777" w:rsidR="00D31525" w:rsidRDefault="00D31525" w:rsidP="009B4C3F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9547BB" w14:textId="77777777" w:rsidR="00D31525" w:rsidRDefault="00D31525" w:rsidP="00D315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FBE0D" w14:textId="661644F5" w:rsidR="00D31525" w:rsidRPr="00F6322A" w:rsidRDefault="009D298B" w:rsidP="009D298B">
    <w:pPr>
      <w:pBdr>
        <w:top w:val="single" w:sz="4" w:space="1" w:color="auto"/>
      </w:pBdr>
      <w:ind w:right="360"/>
      <w:jc w:val="right"/>
      <w:rPr>
        <w:color w:val="auto"/>
      </w:rPr>
    </w:pPr>
    <w:r>
      <w:rPr>
        <w:b/>
        <w:sz w:val="20"/>
        <w:szCs w:val="20"/>
      </w:rPr>
      <w:br/>
    </w:r>
    <w:hyperlink r:id="rId1" w:history="1">
      <w:r w:rsidR="00F6322A" w:rsidRPr="00F6322A">
        <w:rPr>
          <w:rStyle w:val="Hyperlink"/>
          <w:b/>
          <w:color w:val="auto"/>
        </w:rPr>
        <w:t>ontario.ca/</w:t>
      </w:r>
      <w:proofErr w:type="spellStart"/>
      <w:r w:rsidR="00F6322A" w:rsidRPr="00F6322A">
        <w:rPr>
          <w:rStyle w:val="Hyperlink"/>
          <w:b/>
          <w:color w:val="auto"/>
        </w:rPr>
        <w:t>covidvaccine</w:t>
      </w:r>
      <w:proofErr w:type="spellEnd"/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5165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D0AB94" w14:textId="7147892E" w:rsidR="00E702FF" w:rsidRDefault="00E702FF" w:rsidP="00E702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684945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95E0D3" w14:textId="77777777" w:rsidR="00C30763" w:rsidRDefault="00C30763" w:rsidP="003031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4278101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DEE2D5" w14:textId="77777777" w:rsidR="00C30763" w:rsidRDefault="00C30763" w:rsidP="009B4C3F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0D99A" w14:textId="77777777" w:rsidR="00C30763" w:rsidRDefault="00C30763" w:rsidP="00D31525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A0922" w14:textId="77777777" w:rsidR="00C30763" w:rsidRDefault="00C30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ECB3D" w14:textId="77777777" w:rsidR="0004483A" w:rsidRDefault="0004483A" w:rsidP="00D31525">
      <w:pPr>
        <w:spacing w:before="0" w:line="240" w:lineRule="auto"/>
      </w:pPr>
      <w:r>
        <w:separator/>
      </w:r>
    </w:p>
  </w:footnote>
  <w:footnote w:type="continuationSeparator" w:id="0">
    <w:p w14:paraId="5F945541" w14:textId="77777777" w:rsidR="0004483A" w:rsidRDefault="0004483A" w:rsidP="00D3152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6F945" w14:textId="77777777" w:rsidR="00D31525" w:rsidRDefault="00D31525" w:rsidP="00503EE8">
    <w:pPr>
      <w:pStyle w:val="Header"/>
      <w:ind w:right="-421"/>
      <w:jc w:val="right"/>
    </w:pPr>
    <w:r>
      <w:rPr>
        <w:noProof/>
      </w:rPr>
      <w:drawing>
        <wp:inline distT="0" distB="0" distL="0" distR="0" wp14:anchorId="1F144911" wp14:editId="6843C254">
          <wp:extent cx="1169894" cy="467958"/>
          <wp:effectExtent l="0" t="0" r="0" b="0"/>
          <wp:docPr id="1" name="Picture 1" title="Ontari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N_POS_LOGO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05" cy="491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70DDE" w14:textId="77777777" w:rsidR="00C30763" w:rsidRDefault="00C307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5F40C" w14:textId="77777777" w:rsidR="00C30763" w:rsidRDefault="00C30763" w:rsidP="00503EE8">
    <w:pPr>
      <w:pStyle w:val="Header"/>
      <w:ind w:right="-421"/>
      <w:jc w:val="right"/>
    </w:pPr>
    <w:r>
      <w:rPr>
        <w:noProof/>
      </w:rPr>
      <w:drawing>
        <wp:inline distT="0" distB="0" distL="0" distR="0" wp14:anchorId="78DF13CE" wp14:editId="2107AB5E">
          <wp:extent cx="1169894" cy="467958"/>
          <wp:effectExtent l="0" t="0" r="0" b="0"/>
          <wp:docPr id="27" name="Picture 27" title="Ontari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N_POS_LOGO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05" cy="491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AFABE" w14:textId="77777777" w:rsidR="00C30763" w:rsidRDefault="00C3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31C4F"/>
    <w:multiLevelType w:val="hybridMultilevel"/>
    <w:tmpl w:val="4FB67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43345"/>
    <w:multiLevelType w:val="hybridMultilevel"/>
    <w:tmpl w:val="A7028310"/>
    <w:lvl w:ilvl="0" w:tplc="114AA75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B4"/>
    <w:rsid w:val="00003B1B"/>
    <w:rsid w:val="000114E5"/>
    <w:rsid w:val="0004483A"/>
    <w:rsid w:val="00045744"/>
    <w:rsid w:val="0009763A"/>
    <w:rsid w:val="000B41FB"/>
    <w:rsid w:val="001325B8"/>
    <w:rsid w:val="00133EB1"/>
    <w:rsid w:val="001E3918"/>
    <w:rsid w:val="00335EE4"/>
    <w:rsid w:val="0039151D"/>
    <w:rsid w:val="0042254A"/>
    <w:rsid w:val="00471689"/>
    <w:rsid w:val="004F77FF"/>
    <w:rsid w:val="004F78A2"/>
    <w:rsid w:val="00503EE8"/>
    <w:rsid w:val="005954AF"/>
    <w:rsid w:val="0059563D"/>
    <w:rsid w:val="00596FC5"/>
    <w:rsid w:val="006117EF"/>
    <w:rsid w:val="00651D81"/>
    <w:rsid w:val="00651FEC"/>
    <w:rsid w:val="007032EF"/>
    <w:rsid w:val="00724BD1"/>
    <w:rsid w:val="00736654"/>
    <w:rsid w:val="007D3020"/>
    <w:rsid w:val="007D7A24"/>
    <w:rsid w:val="008571D7"/>
    <w:rsid w:val="00874135"/>
    <w:rsid w:val="0089274D"/>
    <w:rsid w:val="008C3757"/>
    <w:rsid w:val="008C5EA5"/>
    <w:rsid w:val="008E53C7"/>
    <w:rsid w:val="009A6AFF"/>
    <w:rsid w:val="009B4C3F"/>
    <w:rsid w:val="009C7CBF"/>
    <w:rsid w:val="009D1AC4"/>
    <w:rsid w:val="009D298B"/>
    <w:rsid w:val="00A34BEE"/>
    <w:rsid w:val="00A66B3B"/>
    <w:rsid w:val="00AE1261"/>
    <w:rsid w:val="00B412A3"/>
    <w:rsid w:val="00BB7B7A"/>
    <w:rsid w:val="00BC2D54"/>
    <w:rsid w:val="00BD4617"/>
    <w:rsid w:val="00C30763"/>
    <w:rsid w:val="00C3175D"/>
    <w:rsid w:val="00C63ECF"/>
    <w:rsid w:val="00C67BD4"/>
    <w:rsid w:val="00CF5A33"/>
    <w:rsid w:val="00D31525"/>
    <w:rsid w:val="00D679B4"/>
    <w:rsid w:val="00DB5F41"/>
    <w:rsid w:val="00DF7171"/>
    <w:rsid w:val="00E040F1"/>
    <w:rsid w:val="00E702FF"/>
    <w:rsid w:val="00EC29D1"/>
    <w:rsid w:val="00F109EF"/>
    <w:rsid w:val="00F46D9C"/>
    <w:rsid w:val="00F6322A"/>
    <w:rsid w:val="00F8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|"/>
  <w14:docId w14:val="5C4B6C62"/>
  <w15:chartTrackingRefBased/>
  <w15:docId w15:val="{CF378CA2-FAD3-47A3-B6FD-8AB2A3AB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EE8"/>
    <w:pPr>
      <w:shd w:val="clear" w:color="auto" w:fill="FFFFFF"/>
      <w:spacing w:before="240" w:line="276" w:lineRule="auto"/>
    </w:pPr>
    <w:rPr>
      <w:rFonts w:ascii="Raleway" w:eastAsia="Times New Roman" w:hAnsi="Raleway" w:cs="Open Sans"/>
      <w:color w:val="000000"/>
    </w:rPr>
  </w:style>
  <w:style w:type="paragraph" w:styleId="Heading1">
    <w:name w:val="heading 1"/>
    <w:basedOn w:val="Title"/>
    <w:next w:val="Normal"/>
    <w:link w:val="Heading1Char"/>
    <w:uiPriority w:val="9"/>
    <w:qFormat/>
    <w:rsid w:val="009D1AC4"/>
    <w:pPr>
      <w:spacing w:before="120"/>
      <w:outlineLvl w:val="0"/>
    </w:p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7032EF"/>
    <w:pPr>
      <w:spacing w:before="240" w:beforeAutospacing="0" w:after="0" w:afterAutospacing="0"/>
      <w:jc w:val="both"/>
      <w:outlineLvl w:val="1"/>
    </w:pPr>
    <w:rPr>
      <w:rFonts w:ascii="Raleway" w:hAnsi="Raleway" w:cs="Open Sans"/>
      <w:b/>
      <w:color w:val="035B90" w:themeColor="accent6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525"/>
    <w:pPr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A3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F5A33"/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F5A33"/>
    <w:rPr>
      <w:rFonts w:ascii="Raleway" w:hAnsi="Raleway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A33"/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CF5A33"/>
    <w:rPr>
      <w:rFonts w:ascii="Raleway" w:hAnsi="Raleway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032EF"/>
    <w:rPr>
      <w:rFonts w:ascii="Raleway" w:eastAsia="Times New Roman" w:hAnsi="Raleway" w:cs="Open Sans"/>
      <w:b/>
      <w:color w:val="035B90" w:themeColor="accent6" w:themeShade="BF"/>
      <w:sz w:val="40"/>
      <w:szCs w:val="40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9D1AC4"/>
    <w:rPr>
      <w:rFonts w:ascii="Raleway" w:eastAsia="Times New Roman" w:hAnsi="Raleway" w:cs="Open Sans"/>
      <w:color w:val="000000"/>
      <w:sz w:val="48"/>
      <w:szCs w:val="48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D31525"/>
    <w:rPr>
      <w:rFonts w:ascii="Raleway" w:eastAsia="Times New Roman" w:hAnsi="Raleway" w:cs="Open Sans"/>
      <w:i/>
      <w:color w:val="000000"/>
      <w:shd w:val="clear" w:color="auto" w:fill="FFFFFF"/>
    </w:rPr>
  </w:style>
  <w:style w:type="character" w:styleId="Emphasis">
    <w:name w:val="Emphasis"/>
    <w:uiPriority w:val="20"/>
    <w:qFormat/>
    <w:rsid w:val="00D31525"/>
    <w:rPr>
      <w:rFonts w:ascii="Raleway SemiBold" w:hAnsi="Raleway SemiBold"/>
      <w:b/>
    </w:rPr>
  </w:style>
  <w:style w:type="character" w:styleId="SubtleEmphasis">
    <w:name w:val="Subtle Emphasis"/>
    <w:uiPriority w:val="19"/>
    <w:qFormat/>
    <w:rsid w:val="00D31525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D31525"/>
    <w:pPr>
      <w:spacing w:line="360" w:lineRule="auto"/>
      <w:ind w:left="567" w:right="851"/>
      <w:mirrorIndents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31525"/>
    <w:rPr>
      <w:rFonts w:ascii="Raleway" w:eastAsia="Times New Roman" w:hAnsi="Raleway" w:cs="Open Sans"/>
      <w:i/>
      <w:color w:val="00000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D3152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25"/>
    <w:rPr>
      <w:rFonts w:ascii="Raleway" w:eastAsia="Times New Roman" w:hAnsi="Raleway" w:cs="Open Sans"/>
      <w:color w:val="000000"/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rsid w:val="00D3152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25"/>
    <w:rPr>
      <w:rFonts w:ascii="Raleway" w:eastAsia="Times New Roman" w:hAnsi="Raleway" w:cs="Open Sans"/>
      <w:color w:val="000000"/>
      <w:shd w:val="clear" w:color="auto" w:fill="FFFFFF"/>
    </w:rPr>
  </w:style>
  <w:style w:type="character" w:styleId="PageNumber">
    <w:name w:val="page number"/>
    <w:basedOn w:val="DefaultParagraphFont"/>
    <w:uiPriority w:val="99"/>
    <w:semiHidden/>
    <w:unhideWhenUsed/>
    <w:rsid w:val="00D31525"/>
  </w:style>
  <w:style w:type="table" w:styleId="TableGrid">
    <w:name w:val="Table Grid"/>
    <w:basedOn w:val="TableNormal"/>
    <w:uiPriority w:val="39"/>
    <w:rsid w:val="00503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Row">
    <w:name w:val="Table Header Row"/>
    <w:basedOn w:val="Normal"/>
    <w:link w:val="TableHeaderRowChar"/>
    <w:qFormat/>
    <w:rsid w:val="009B4C3F"/>
    <w:pPr>
      <w:shd w:val="clear" w:color="auto" w:fill="auto"/>
      <w:spacing w:before="120" w:after="120"/>
    </w:pPr>
    <w:rPr>
      <w:b/>
    </w:rPr>
  </w:style>
  <w:style w:type="paragraph" w:customStyle="1" w:styleId="tablerows">
    <w:name w:val="table rows"/>
    <w:basedOn w:val="Normal"/>
    <w:qFormat/>
    <w:rsid w:val="009B4C3F"/>
    <w:pPr>
      <w:shd w:val="clear" w:color="auto" w:fill="auto"/>
      <w:spacing w:before="120" w:after="120"/>
    </w:pPr>
  </w:style>
  <w:style w:type="character" w:customStyle="1" w:styleId="TableHeaderRowChar">
    <w:name w:val="Table Header Row Char"/>
    <w:basedOn w:val="DefaultParagraphFont"/>
    <w:link w:val="TableHeaderRow"/>
    <w:rsid w:val="009B4C3F"/>
    <w:rPr>
      <w:rFonts w:ascii="Raleway" w:eastAsia="Times New Roman" w:hAnsi="Raleway" w:cs="Open Sans"/>
      <w:b/>
      <w:color w:val="000000"/>
    </w:rPr>
  </w:style>
  <w:style w:type="paragraph" w:styleId="ListParagraph">
    <w:name w:val="List Paragraph"/>
    <w:basedOn w:val="Normal"/>
    <w:uiPriority w:val="34"/>
    <w:rsid w:val="001E3918"/>
    <w:pPr>
      <w:ind w:left="720"/>
      <w:contextualSpacing/>
    </w:pPr>
  </w:style>
  <w:style w:type="paragraph" w:customStyle="1" w:styleId="Footnote">
    <w:name w:val="Footnote"/>
    <w:basedOn w:val="Normal"/>
    <w:link w:val="FootnoteChar"/>
    <w:qFormat/>
    <w:rsid w:val="00724BD1"/>
    <w:pPr>
      <w:spacing w:before="120" w:after="240"/>
    </w:pPr>
    <w:rPr>
      <w:i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24BD1"/>
    <w:pPr>
      <w:spacing w:before="0" w:after="200" w:line="240" w:lineRule="auto"/>
    </w:pPr>
    <w:rPr>
      <w:i/>
      <w:iCs/>
      <w:color w:val="C1B28F" w:themeColor="text2"/>
      <w:sz w:val="18"/>
      <w:szCs w:val="18"/>
    </w:rPr>
  </w:style>
  <w:style w:type="character" w:customStyle="1" w:styleId="FootnoteChar">
    <w:name w:val="Footnote Char"/>
    <w:basedOn w:val="DefaultParagraphFont"/>
    <w:link w:val="Footnote"/>
    <w:rsid w:val="00724BD1"/>
    <w:rPr>
      <w:rFonts w:ascii="Raleway" w:eastAsia="Times New Roman" w:hAnsi="Raleway" w:cs="Open Sans"/>
      <w:i/>
      <w:color w:val="000000"/>
      <w:sz w:val="16"/>
      <w:szCs w:val="16"/>
      <w:shd w:val="clear" w:color="auto" w:fill="FFFFFF"/>
    </w:rPr>
  </w:style>
  <w:style w:type="paragraph" w:customStyle="1" w:styleId="PhotoCaptions">
    <w:name w:val="Photo Captions"/>
    <w:basedOn w:val="Normal"/>
    <w:qFormat/>
    <w:rsid w:val="00724BD1"/>
    <w:pPr>
      <w:spacing w:before="120"/>
    </w:pPr>
    <w:rPr>
      <w:i/>
    </w:rPr>
  </w:style>
  <w:style w:type="character" w:styleId="Hyperlink">
    <w:name w:val="Hyperlink"/>
    <w:basedOn w:val="DefaultParagraphFont"/>
    <w:uiPriority w:val="99"/>
    <w:unhideWhenUsed/>
    <w:rsid w:val="00471689"/>
    <w:rPr>
      <w:color w:val="00B2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68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9B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9B4"/>
    <w:rPr>
      <w:rFonts w:ascii="Segoe UI" w:eastAsia="Times New Roman" w:hAnsi="Segoe UI" w:cs="Segoe UI"/>
      <w:color w:val="00000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image" Target="media/image8.jpeg"/><Relationship Id="rId39" Type="http://schemas.openxmlformats.org/officeDocument/2006/relationships/hyperlink" Target="https://covid-19.ontario.ca/covid-19-vaccines-ontario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34" Type="http://schemas.openxmlformats.org/officeDocument/2006/relationships/footer" Target="footer4.xml"/><Relationship Id="rId42" Type="http://schemas.openxmlformats.org/officeDocument/2006/relationships/image" Target="media/image13.jpeg"/><Relationship Id="rId47" Type="http://schemas.openxmlformats.org/officeDocument/2006/relationships/image" Target="media/image16.jpeg"/><Relationship Id="rId50" Type="http://schemas.openxmlformats.org/officeDocument/2006/relationships/image" Target="media/image18.jpe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33" Type="http://schemas.openxmlformats.org/officeDocument/2006/relationships/header" Target="header3.xml"/><Relationship Id="rId38" Type="http://schemas.openxmlformats.org/officeDocument/2006/relationships/hyperlink" Target="https://www.ontario.ca/vaccincovid" TargetMode="External"/><Relationship Id="rId46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vaccincovid" TargetMode="External"/><Relationship Id="rId20" Type="http://schemas.openxmlformats.org/officeDocument/2006/relationships/hyperlink" Target="https://covid-19.ontario.ca/fr/vaccins-contre-la-covid-19-en-ontario" TargetMode="External"/><Relationship Id="rId29" Type="http://schemas.openxmlformats.org/officeDocument/2006/relationships/image" Target="media/image10.jpeg"/><Relationship Id="rId41" Type="http://schemas.openxmlformats.org/officeDocument/2006/relationships/hyperlink" Target="https://covid-19.ontario.ca/fr/vaccins-contre-la-covid-19-en-ontario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rive.google.com/drive/folders/1k65Lko0lTThlHGfyotp4yyDc0Yygg-C9?usp=sharing" TargetMode="External"/><Relationship Id="rId24" Type="http://schemas.openxmlformats.org/officeDocument/2006/relationships/hyperlink" Target="https://covid-19.ontario.ca/fr/vaccins-contre-la-covid-19-en-ontario" TargetMode="External"/><Relationship Id="rId32" Type="http://schemas.openxmlformats.org/officeDocument/2006/relationships/header" Target="header2.xml"/><Relationship Id="rId37" Type="http://schemas.openxmlformats.org/officeDocument/2006/relationships/hyperlink" Target="https://www.ontario.ca/covidvaccine" TargetMode="External"/><Relationship Id="rId40" Type="http://schemas.openxmlformats.org/officeDocument/2006/relationships/image" Target="media/image12.jpeg"/><Relationship Id="rId45" Type="http://schemas.openxmlformats.org/officeDocument/2006/relationships/hyperlink" Target="https://covid-19.ontario.ca/fr/vaccins-contre-la-covid-19-en-ontario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28" Type="http://schemas.openxmlformats.org/officeDocument/2006/relationships/hyperlink" Target="https://covid-19.ontario.ca/covid-19-vaccine-safety" TargetMode="External"/><Relationship Id="rId36" Type="http://schemas.openxmlformats.org/officeDocument/2006/relationships/footer" Target="footer5.xml"/><Relationship Id="rId49" Type="http://schemas.openxmlformats.org/officeDocument/2006/relationships/hyperlink" Target="https://covid-19.ontario.ca/covid-19-vaccine-safety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31" Type="http://schemas.openxmlformats.org/officeDocument/2006/relationships/image" Target="media/image11.jpeg"/><Relationship Id="rId44" Type="http://schemas.openxmlformats.org/officeDocument/2006/relationships/image" Target="media/image14.jpeg"/><Relationship Id="rId52" Type="http://schemas.openxmlformats.org/officeDocument/2006/relationships/image" Target="media/image1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covid-19.ontario.ca/covid-19-vaccines-ontario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s://covid-19.ontario.ca/fr/securite-du-vaccin-contre-la-covid-19" TargetMode="External"/><Relationship Id="rId35" Type="http://schemas.openxmlformats.org/officeDocument/2006/relationships/header" Target="header4.xml"/><Relationship Id="rId43" Type="http://schemas.openxmlformats.org/officeDocument/2006/relationships/hyperlink" Target="https://covid-19.ontario.ca/covid-19-vaccines-ontario" TargetMode="External"/><Relationship Id="rId48" Type="http://schemas.openxmlformats.org/officeDocument/2006/relationships/image" Target="media/image17.jpeg"/><Relationship Id="rId8" Type="http://schemas.openxmlformats.org/officeDocument/2006/relationships/webSettings" Target="webSettings.xml"/><Relationship Id="rId51" Type="http://schemas.openxmlformats.org/officeDocument/2006/relationships/hyperlink" Target="https://covid-19.ontario.ca/fr/securite-du-vaccin-contre-la-covid-19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ntario.ca/covidvacc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ndakumarS\Downloads\Factsheet_Template-1%20(1).dotx" TargetMode="External"/></Relationships>
</file>

<file path=word/theme/theme1.xml><?xml version="1.0" encoding="utf-8"?>
<a:theme xmlns:a="http://schemas.openxmlformats.org/drawingml/2006/main" name="OntarioVI-report">
  <a:themeElements>
    <a:clrScheme name="Ontario VI 1">
      <a:dk1>
        <a:srgbClr val="8DC63F"/>
      </a:dk1>
      <a:lt1>
        <a:srgbClr val="38B5FF"/>
      </a:lt1>
      <a:dk2>
        <a:srgbClr val="C1B28F"/>
      </a:dk2>
      <a:lt2>
        <a:srgbClr val="FCAF17"/>
      </a:lt2>
      <a:accent1>
        <a:srgbClr val="CBA52E"/>
      </a:accent1>
      <a:accent2>
        <a:srgbClr val="F15922"/>
      </a:accent2>
      <a:accent3>
        <a:srgbClr val="ED1C24"/>
      </a:accent3>
      <a:accent4>
        <a:srgbClr val="ED037C"/>
      </a:accent4>
      <a:accent5>
        <a:srgbClr val="92278F"/>
      </a:accent5>
      <a:accent6>
        <a:srgbClr val="047BC1"/>
      </a:accent6>
      <a:hlink>
        <a:srgbClr val="00B2E3"/>
      </a:hlink>
      <a:folHlink>
        <a:srgbClr val="49A7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7C8A6783BDE48A0D096D986242705" ma:contentTypeVersion="11" ma:contentTypeDescription="Create a new document." ma:contentTypeScope="" ma:versionID="70a3f4b72e8ef302ba8c32692c0048c1">
  <xsd:schema xmlns:xsd="http://www.w3.org/2001/XMLSchema" xmlns:xs="http://www.w3.org/2001/XMLSchema" xmlns:p="http://schemas.microsoft.com/office/2006/metadata/properties" xmlns:ns3="8022163d-7682-4450-abe1-587ac0f6376b" xmlns:ns4="ef354a9c-7d37-4f03-a7ba-bf428376f60d" targetNamespace="http://schemas.microsoft.com/office/2006/metadata/properties" ma:root="true" ma:fieldsID="cfca9cb68597909d19542b34ddb2f81d" ns3:_="" ns4:_="">
    <xsd:import namespace="8022163d-7682-4450-abe1-587ac0f6376b"/>
    <xsd:import namespace="ef354a9c-7d37-4f03-a7ba-bf428376f6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2163d-7682-4450-abe1-587ac0f63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4a9c-7d37-4f03-a7ba-bf428376f6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A7AA2B-4CC1-447D-BEE0-5454D4D0F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2163d-7682-4450-abe1-587ac0f6376b"/>
    <ds:schemaRef ds:uri="ef354a9c-7d37-4f03-a7ba-bf428376f6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133358-F73B-4CA6-93D2-65A95C37C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1F5BD-2FC0-42AF-9EB0-4D7B85F13C0E}">
  <ds:schemaRefs>
    <ds:schemaRef ds:uri="http://purl.org/dc/terms/"/>
    <ds:schemaRef ds:uri="http://schemas.microsoft.com/office/infopath/2007/PartnerControls"/>
    <ds:schemaRef ds:uri="http://purl.org/dc/elements/1.1/"/>
    <ds:schemaRef ds:uri="ef354a9c-7d37-4f03-a7ba-bf428376f60d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8022163d-7682-4450-abe1-587ac0f6376b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35E94B2-655C-41B7-A0E2-80A2D18A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Factsheet_Template-1 (1).dotx</Template>
  <TotalTime>8</TotalTime>
  <Pages>10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COVID-19 social media samples</vt:lpstr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COVID-19 social media samples</dc:title>
  <dc:subject>COVID-19</dc:subject>
  <dc:creator>Ministry of Long-Term Care</dc:creator>
  <cp:keywords/>
  <dc:description/>
  <cp:lastModifiedBy>Ravas, Shell (MLTC)</cp:lastModifiedBy>
  <cp:revision>7</cp:revision>
  <dcterms:created xsi:type="dcterms:W3CDTF">2021-03-02T01:47:00Z</dcterms:created>
  <dcterms:modified xsi:type="dcterms:W3CDTF">2021-03-02T02:06:00Z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Sasikala.Anandakumar@ontario.ca</vt:lpwstr>
  </property>
  <property fmtid="{D5CDD505-2E9C-101B-9397-08002B2CF9AE}" pid="5" name="MSIP_Label_034a106e-6316-442c-ad35-738afd673d2b_SetDate">
    <vt:lpwstr>2019-12-18T18:00:05.0290821Z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ActionId">
    <vt:lpwstr>7f2b6d34-0977-4dad-a4f4-887e2945c427</vt:lpwstr>
  </property>
  <property fmtid="{D5CDD505-2E9C-101B-9397-08002B2CF9AE}" pid="9" name="MSIP_Label_034a106e-6316-442c-ad35-738afd673d2b_Extended_MSFT_Method">
    <vt:lpwstr>Automatic</vt:lpwstr>
  </property>
  <property fmtid="{D5CDD505-2E9C-101B-9397-08002B2CF9AE}" pid="10" name="Sensitivity">
    <vt:lpwstr>OPS - Unclassified Information</vt:lpwstr>
  </property>
  <property fmtid="{D5CDD505-2E9C-101B-9397-08002B2CF9AE}" pid="11" name="ContentTypeId">
    <vt:lpwstr>0x01010066B7C8A6783BDE48A0D096D986242705</vt:lpwstr>
  </property>
</Properties>
</file>